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E07" w:rsidRDefault="00126295" w:rsidP="00593407">
      <w:pPr>
        <w:jc w:val="both"/>
        <w:rPr>
          <w:rFonts w:ascii="Calibri" w:eastAsia="MS Mincho" w:hAnsi="Calibri" w:cs="Calibri"/>
          <w:lang w:val="es-MX"/>
        </w:rPr>
      </w:pPr>
      <w:r w:rsidRPr="00593407">
        <w:rPr>
          <w:rFonts w:ascii="Calibri" w:eastAsia="MS Mincho" w:hAnsi="Calibri" w:cs="Calibri"/>
          <w:b/>
          <w:lang w:val="es-MX"/>
        </w:rPr>
        <w:t>Instrucciones</w:t>
      </w:r>
      <w:r w:rsidR="006B2120" w:rsidRPr="00593407">
        <w:rPr>
          <w:rFonts w:ascii="Calibri" w:eastAsia="MS Mincho" w:hAnsi="Calibri" w:cs="Calibri"/>
          <w:lang w:val="es-MX"/>
        </w:rPr>
        <w:t xml:space="preserve">: </w:t>
      </w:r>
      <w:r w:rsidRPr="00593407">
        <w:rPr>
          <w:rFonts w:ascii="Calibri" w:eastAsia="MS Mincho" w:hAnsi="Calibri" w:cs="Calibri"/>
          <w:lang w:val="es-MX"/>
        </w:rPr>
        <w:t>Este formulario es para solicita</w:t>
      </w:r>
      <w:r w:rsidR="00593407" w:rsidRPr="00593407">
        <w:rPr>
          <w:rFonts w:ascii="Calibri" w:eastAsia="MS Mincho" w:hAnsi="Calibri" w:cs="Calibri"/>
          <w:lang w:val="es-MX"/>
        </w:rPr>
        <w:t>r una revisión de la etiqueta</w:t>
      </w:r>
      <w:r w:rsidRPr="00593407">
        <w:rPr>
          <w:rFonts w:ascii="Calibri" w:eastAsia="MS Mincho" w:hAnsi="Calibri" w:cs="Calibri"/>
          <w:lang w:val="es-MX"/>
        </w:rPr>
        <w:t xml:space="preserve">. Para completar una </w:t>
      </w:r>
      <w:r w:rsidR="0056346F" w:rsidRPr="00593407">
        <w:rPr>
          <w:rFonts w:ascii="Calibri" w:eastAsia="MS Mincho" w:hAnsi="Calibri" w:cs="Calibri"/>
          <w:lang w:val="es-MX"/>
        </w:rPr>
        <w:t>revisió</w:t>
      </w:r>
      <w:r w:rsidRPr="00593407">
        <w:rPr>
          <w:rFonts w:ascii="Calibri" w:eastAsia="MS Mincho" w:hAnsi="Calibri" w:cs="Calibri"/>
          <w:lang w:val="es-MX"/>
        </w:rPr>
        <w:t xml:space="preserve">n de cumplimiento, </w:t>
      </w:r>
      <w:r w:rsidR="00CA2F71">
        <w:rPr>
          <w:rFonts w:ascii="Calibri" w:eastAsia="MS Mincho" w:hAnsi="Calibri" w:cs="Calibri"/>
          <w:lang w:val="es-MX"/>
        </w:rPr>
        <w:t>e</w:t>
      </w:r>
      <w:r w:rsidR="007A6D43">
        <w:rPr>
          <w:rFonts w:ascii="Calibri" w:eastAsia="MS Mincho" w:hAnsi="Calibri" w:cs="Calibri"/>
          <w:lang w:val="es-MX"/>
        </w:rPr>
        <w:t>lija</w:t>
      </w:r>
      <w:r w:rsidR="0038783F">
        <w:rPr>
          <w:rFonts w:ascii="Calibri" w:eastAsia="MS Mincho" w:hAnsi="Calibri" w:cs="Calibri"/>
          <w:lang w:val="es-MX"/>
        </w:rPr>
        <w:t xml:space="preserve"> una de las dos opciones abajo y </w:t>
      </w:r>
      <w:r w:rsidRPr="00593407">
        <w:rPr>
          <w:rFonts w:ascii="Calibri" w:eastAsia="MS Mincho" w:hAnsi="Calibri" w:cs="Calibri"/>
          <w:lang w:val="es-MX"/>
        </w:rPr>
        <w:t>adjunte la información solicitada</w:t>
      </w:r>
      <w:r w:rsidR="0056346F" w:rsidRPr="00593407">
        <w:rPr>
          <w:rFonts w:ascii="Calibri" w:eastAsia="MS Mincho" w:hAnsi="Calibri" w:cs="Calibri"/>
          <w:lang w:val="es-MX"/>
        </w:rPr>
        <w:t xml:space="preserve">. </w:t>
      </w:r>
      <w:r w:rsidR="006B2120" w:rsidRPr="00593407">
        <w:rPr>
          <w:rFonts w:ascii="Calibri" w:eastAsia="MS Mincho" w:hAnsi="Calibri" w:cs="Calibri"/>
          <w:lang w:val="es-MX"/>
        </w:rPr>
        <w:t>P</w:t>
      </w:r>
      <w:r w:rsidR="0056346F" w:rsidRPr="00593407">
        <w:rPr>
          <w:rFonts w:ascii="Calibri" w:eastAsia="MS Mincho" w:hAnsi="Calibri" w:cs="Calibri"/>
          <w:lang w:val="es-MX"/>
        </w:rPr>
        <w:t>or favor tenga en cuenta que es responsabilidad de los operadores verificar que todas las etiquetas y los productos están aprobados antes de su uso/ distribución.</w:t>
      </w:r>
      <w:r w:rsidR="006B2120" w:rsidRPr="00593407">
        <w:rPr>
          <w:rFonts w:ascii="Calibri" w:eastAsia="MS Mincho" w:hAnsi="Calibri" w:cs="Calibri"/>
          <w:lang w:val="es-MX"/>
        </w:rPr>
        <w:t xml:space="preserve"> </w:t>
      </w:r>
    </w:p>
    <w:p w:rsidR="0038783F" w:rsidRPr="00593407" w:rsidRDefault="0038783F" w:rsidP="00593407">
      <w:pPr>
        <w:jc w:val="both"/>
        <w:rPr>
          <w:rFonts w:ascii="Calibri" w:eastAsia="MS Mincho" w:hAnsi="Calibri" w:cs="Calibri"/>
          <w:lang w:val="es-MX"/>
        </w:rPr>
      </w:pPr>
    </w:p>
    <w:p w:rsidR="00593407" w:rsidRPr="0038783F" w:rsidRDefault="00694504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Nombre de Empresa</w:t>
      </w:r>
      <w:r w:rsidR="0048388B" w:rsidRPr="0038783F">
        <w:rPr>
          <w:rFonts w:asciiTheme="minorHAnsi" w:hAnsiTheme="minorHAnsi" w:cs="Calibri"/>
          <w:sz w:val="20"/>
          <w:szCs w:val="20"/>
        </w:rPr>
        <w:t>:</w:t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bookmarkStart w:id="0" w:name="_GoBack"/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bookmarkEnd w:id="0"/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1739D7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</w:t>
      </w:r>
      <w:r w:rsidR="0032013C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</w:t>
      </w:r>
    </w:p>
    <w:p w:rsidR="003A4879" w:rsidRPr="0038783F" w:rsidRDefault="00F8253E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PA</w:t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-OR:</w:t>
      </w:r>
      <w:r w:rsidR="003A4879" w:rsidRPr="0038783F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             </w:t>
      </w:r>
    </w:p>
    <w:p w:rsidR="00593407" w:rsidRPr="0038783F" w:rsidRDefault="009F37E1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Nombre de contacto</w:t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: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1739D7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</w:t>
      </w:r>
      <w:r w:rsidR="0032013C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</w:t>
      </w:r>
    </w:p>
    <w:p w:rsidR="007C5A28" w:rsidRPr="0038783F" w:rsidRDefault="00BB3DF5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Te</w:t>
      </w:r>
      <w:r w:rsidR="009F37E1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léfono</w:t>
      </w:r>
      <w:r w:rsidR="006336D7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: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1A39D3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</w:t>
      </w:r>
    </w:p>
    <w:p w:rsidR="0038783F" w:rsidRPr="0038783F" w:rsidRDefault="009F37E1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b/>
          <w:bCs/>
          <w:iCs/>
          <w:color w:val="0000FF"/>
          <w:sz w:val="20"/>
          <w:szCs w:val="20"/>
        </w:rPr>
      </w:pPr>
      <w:r w:rsidRPr="00EB07C8">
        <w:rPr>
          <w:rFonts w:asciiTheme="minorHAnsi" w:hAnsiTheme="minorHAnsi" w:cs="Calibri"/>
          <w:bCs/>
          <w:iCs/>
          <w:sz w:val="20"/>
          <w:szCs w:val="20"/>
        </w:rPr>
        <w:t>Correo</w:t>
      </w:r>
      <w:r w:rsidR="00EB07C8" w:rsidRPr="00EB07C8">
        <w:rPr>
          <w:rFonts w:asciiTheme="minorHAnsi" w:hAnsiTheme="minorHAnsi" w:cs="Calibri"/>
          <w:bCs/>
          <w:iCs/>
          <w:sz w:val="20"/>
          <w:szCs w:val="20"/>
        </w:rPr>
        <w:t xml:space="preserve"> </w:t>
      </w:r>
      <w:r w:rsidR="00036C51">
        <w:rPr>
          <w:rFonts w:asciiTheme="minorHAnsi" w:hAnsiTheme="minorHAnsi" w:cs="Calibri"/>
          <w:bCs/>
          <w:iCs/>
          <w:sz w:val="20"/>
          <w:szCs w:val="20"/>
        </w:rPr>
        <w:t xml:space="preserve">electrónico </w:t>
      </w:r>
      <w:r w:rsidR="00EB07C8" w:rsidRPr="00EB07C8">
        <w:rPr>
          <w:rFonts w:asciiTheme="minorHAnsi" w:hAnsiTheme="minorHAnsi" w:cs="Calibri"/>
          <w:bCs/>
          <w:iCs/>
          <w:sz w:val="20"/>
          <w:szCs w:val="20"/>
        </w:rPr>
        <w:t xml:space="preserve">para </w:t>
      </w:r>
      <w:r w:rsidR="00EB07C8" w:rsidRPr="00EB07C8">
        <w:rPr>
          <w:rFonts w:asciiTheme="minorHAnsi" w:hAnsiTheme="minorHAnsi"/>
          <w:bCs/>
          <w:iCs/>
          <w:sz w:val="20"/>
          <w:szCs w:val="20"/>
          <w:lang w:val="es-MX"/>
        </w:rPr>
        <w:t>facturación</w:t>
      </w:r>
      <w:r w:rsidR="001A39D3" w:rsidRPr="00EB07C8">
        <w:rPr>
          <w:rFonts w:asciiTheme="minorHAnsi" w:hAnsiTheme="minorHAnsi" w:cs="Calibri"/>
          <w:bCs/>
          <w:iCs/>
          <w:sz w:val="20"/>
          <w:szCs w:val="20"/>
        </w:rPr>
        <w:t>: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39535B" w:rsidRPr="0038783F" w:rsidRDefault="0038783F" w:rsidP="0038783F">
      <w:pPr>
        <w:pStyle w:val="ListParagraph"/>
        <w:numPr>
          <w:ilvl w:val="0"/>
          <w:numId w:val="11"/>
        </w:numPr>
        <w:rPr>
          <w:rFonts w:asciiTheme="minorHAnsi" w:hAnsiTheme="minorHAnsi"/>
          <w:sz w:val="20"/>
          <w:szCs w:val="20"/>
          <w:lang w:val="es-MX"/>
        </w:rPr>
      </w:pPr>
      <w:r w:rsidRPr="0038783F">
        <w:rPr>
          <w:rFonts w:asciiTheme="minorHAnsi" w:hAnsiTheme="minorHAnsi" w:cs="Calibri"/>
          <w:sz w:val="20"/>
          <w:szCs w:val="20"/>
        </w:rPr>
        <w:t>E</w:t>
      </w:r>
      <w:r w:rsidR="00593407" w:rsidRPr="0038783F">
        <w:rPr>
          <w:rFonts w:asciiTheme="minorHAnsi" w:hAnsiTheme="minorHAnsi" w:cs="Calibri"/>
          <w:sz w:val="20"/>
          <w:szCs w:val="20"/>
        </w:rPr>
        <w:t xml:space="preserve">tiqueta </w:t>
      </w:r>
      <w:r w:rsidR="00593407" w:rsidRPr="0038783F">
        <w:rPr>
          <w:rFonts w:asciiTheme="minorHAnsi" w:hAnsiTheme="minorHAnsi" w:cs="Calibri"/>
          <w:sz w:val="20"/>
          <w:szCs w:val="20"/>
          <w:u w:val="single"/>
        </w:rPr>
        <w:t>privada</w:t>
      </w:r>
      <w:r w:rsidR="00593407" w:rsidRPr="0038783F">
        <w:rPr>
          <w:rFonts w:asciiTheme="minorHAnsi" w:hAnsiTheme="minorHAnsi" w:cs="Calibri"/>
          <w:sz w:val="20"/>
          <w:szCs w:val="20"/>
        </w:rPr>
        <w:t xml:space="preserve"> o </w:t>
      </w:r>
      <w:r w:rsidR="00593407" w:rsidRPr="0038783F">
        <w:rPr>
          <w:rFonts w:asciiTheme="minorHAnsi" w:hAnsiTheme="minorHAnsi" w:cs="Calibri"/>
          <w:sz w:val="20"/>
          <w:szCs w:val="20"/>
          <w:u w:val="single"/>
        </w:rPr>
        <w:t>propia</w:t>
      </w:r>
      <w:r w:rsidR="006109B1">
        <w:rPr>
          <w:rFonts w:asciiTheme="minorHAnsi" w:hAnsiTheme="minorHAnsi" w:cs="Calibri"/>
          <w:sz w:val="20"/>
          <w:szCs w:val="20"/>
          <w:u w:val="single"/>
        </w:rPr>
        <w:t>?</w:t>
      </w:r>
      <w:r w:rsidR="00593407" w:rsidRPr="0038783F">
        <w:rPr>
          <w:rFonts w:asciiTheme="minorHAnsi" w:hAnsiTheme="minorHAnsi" w:cs="Calibri"/>
          <w:sz w:val="20"/>
          <w:szCs w:val="20"/>
        </w:rPr>
        <w:t xml:space="preserve">: 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38783F" w:rsidRPr="0038783F" w:rsidRDefault="0038783F" w:rsidP="00146A88">
      <w:pPr>
        <w:pStyle w:val="ListParagraph"/>
        <w:numPr>
          <w:ilvl w:val="0"/>
          <w:numId w:val="11"/>
        </w:numPr>
        <w:rPr>
          <w:rFonts w:asciiTheme="minorHAnsi" w:hAnsiTheme="minorHAnsi"/>
          <w:b/>
          <w:bCs/>
          <w:iCs/>
          <w:color w:val="0000FF"/>
          <w:sz w:val="20"/>
          <w:szCs w:val="20"/>
        </w:rPr>
      </w:pPr>
      <w:r w:rsidRPr="0038783F">
        <w:rPr>
          <w:rStyle w:val="Hyperlink"/>
          <w:rFonts w:asciiTheme="minorHAnsi" w:hAnsiTheme="minorHAnsi" w:cs="Calibri"/>
          <w:color w:val="auto"/>
          <w:sz w:val="20"/>
          <w:szCs w:val="20"/>
          <w:u w:val="none"/>
          <w:lang w:val="es-MX"/>
        </w:rPr>
        <w:t>Necesita las etiquetas listadas en su certificado?</w:t>
      </w:r>
      <w:r w:rsidR="006109B1">
        <w:rPr>
          <w:rStyle w:val="Hyperlink"/>
          <w:rFonts w:asciiTheme="minorHAnsi" w:hAnsiTheme="minorHAnsi" w:cs="Calibri"/>
          <w:color w:val="auto"/>
          <w:sz w:val="20"/>
          <w:szCs w:val="20"/>
          <w:u w:val="none"/>
          <w:lang w:val="es-MX"/>
        </w:rPr>
        <w:t xml:space="preserve"> Yes/No</w:t>
      </w:r>
      <w:r w:rsidRPr="0038783F">
        <w:rPr>
          <w:rFonts w:asciiTheme="minorHAnsi" w:hAnsiTheme="minorHAnsi"/>
          <w:bCs/>
          <w:iCs/>
          <w:noProof/>
          <w:sz w:val="20"/>
          <w:szCs w:val="20"/>
        </w:rPr>
        <w:t xml:space="preserve"> 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593407" w:rsidRPr="007A6D43" w:rsidRDefault="007A6D43" w:rsidP="0038783F">
      <w:pPr>
        <w:ind w:left="720"/>
        <w:rPr>
          <w:rFonts w:asciiTheme="minorHAnsi" w:eastAsia="MS Mincho" w:hAnsiTheme="minorHAnsi"/>
          <w:b/>
          <w:bCs/>
          <w:i/>
          <w:iCs/>
          <w:color w:val="0000FF"/>
          <w:sz w:val="18"/>
          <w:szCs w:val="18"/>
          <w:lang w:val="es-MX"/>
        </w:rPr>
      </w:pPr>
      <w:r>
        <w:rPr>
          <w:rFonts w:asciiTheme="minorHAnsi" w:hAnsiTheme="minorHAnsi"/>
          <w:bCs/>
          <w:i/>
          <w:iCs/>
          <w:noProof/>
          <w:color w:val="FF0000"/>
          <w:sz w:val="18"/>
          <w:szCs w:val="18"/>
          <w:lang w:val="es-MX"/>
        </w:rPr>
        <w:t>(</w:t>
      </w:r>
      <w:r w:rsidR="00EB07C8">
        <w:rPr>
          <w:rFonts w:asciiTheme="minorHAnsi" w:hAnsiTheme="minorHAnsi"/>
          <w:bCs/>
          <w:i/>
          <w:iCs/>
          <w:noProof/>
          <w:color w:val="FF0000"/>
          <w:sz w:val="18"/>
          <w:szCs w:val="18"/>
          <w:lang w:val="es-MX"/>
        </w:rPr>
        <w:t xml:space="preserve">hay cobro adicional para actualizar </w:t>
      </w:r>
      <w:r w:rsidR="0038783F" w:rsidRPr="007A6D43">
        <w:rPr>
          <w:rFonts w:asciiTheme="minorHAnsi" w:hAnsiTheme="minorHAnsi"/>
          <w:bCs/>
          <w:i/>
          <w:iCs/>
          <w:noProof/>
          <w:color w:val="FF0000"/>
          <w:sz w:val="18"/>
          <w:szCs w:val="18"/>
          <w:lang w:val="es-MX"/>
        </w:rPr>
        <w:t xml:space="preserve">certificado) </w:t>
      </w:r>
    </w:p>
    <w:tbl>
      <w:tblPr>
        <w:tblpPr w:leftFromText="180" w:rightFromText="180" w:vertAnchor="text" w:horzAnchor="margin" w:tblpXSpec="center" w:tblpY="92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1"/>
        <w:gridCol w:w="3171"/>
        <w:gridCol w:w="1585"/>
        <w:gridCol w:w="1621"/>
        <w:gridCol w:w="436"/>
        <w:gridCol w:w="614"/>
        <w:gridCol w:w="7"/>
      </w:tblGrid>
      <w:tr w:rsidR="00593407" w:rsidRPr="007A6D43" w:rsidTr="004046C1">
        <w:trPr>
          <w:trHeight w:val="241"/>
        </w:trPr>
        <w:tc>
          <w:tcPr>
            <w:tcW w:w="988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auto" w:fill="auto"/>
          </w:tcPr>
          <w:p w:rsidR="00593407" w:rsidRPr="004E5A50" w:rsidRDefault="00593407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szCs w:val="24"/>
                <w:lang w:val="es-MX"/>
              </w:rPr>
            </w:pPr>
            <w:r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>Productos</w:t>
            </w:r>
            <w:r w:rsidRPr="004E5A50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 xml:space="preserve"> – Para Ser enlistado en certificado </w:t>
            </w:r>
            <w:r w:rsidR="004046C1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 xml:space="preserve">                                                                    </w:t>
            </w:r>
            <w:r w:rsidRPr="004E5A50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>NOP Rule 205.201</w:t>
            </w:r>
          </w:p>
        </w:tc>
      </w:tr>
      <w:tr w:rsidR="004046C1" w:rsidRPr="00552CB7" w:rsidTr="004046C1">
        <w:trPr>
          <w:gridAfter w:val="1"/>
          <w:wAfter w:w="7" w:type="dxa"/>
          <w:cantSplit/>
          <w:trHeight w:val="512"/>
        </w:trPr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046C1" w:rsidRPr="004E5A50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</w:p>
          <w:p w:rsidR="004046C1" w:rsidRPr="00A70D4B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PRODUCTO</w:t>
            </w:r>
          </w:p>
          <w:p w:rsidR="004046C1" w:rsidRPr="00A70D4B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</w:p>
          <w:p w:rsidR="004046C1" w:rsidRPr="000D5EAB" w:rsidRDefault="004046C1" w:rsidP="007A6D43">
            <w:pPr>
              <w:pStyle w:val="Title"/>
              <w:rPr>
                <w:rFonts w:ascii="Arial" w:hAnsi="Arial"/>
                <w:b/>
                <w:i/>
                <w:iCs/>
                <w:smallCaps/>
                <w:sz w:val="16"/>
              </w:rPr>
            </w:pPr>
            <w:r w:rsidRPr="000D5EAB">
              <w:rPr>
                <w:rFonts w:ascii="Arial" w:hAnsi="Arial"/>
                <w:b/>
                <w:i/>
                <w:iCs/>
                <w:smallCaps/>
                <w:sz w:val="16"/>
              </w:rPr>
              <w:t xml:space="preserve">Solicitado para la certificacion </w:t>
            </w:r>
          </w:p>
        </w:tc>
        <w:tc>
          <w:tcPr>
            <w:tcW w:w="317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046C1" w:rsidRPr="00A70D4B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                                </w:t>
            </w:r>
          </w:p>
          <w:p w:rsidR="004046C1" w:rsidRPr="00A70D4B" w:rsidRDefault="004046C1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 xml:space="preserve"> Marca de identificacion</w:t>
            </w:r>
          </w:p>
          <w:p w:rsidR="004046C1" w:rsidRPr="000D5EAB" w:rsidRDefault="000D5EAB" w:rsidP="000D5EAB">
            <w:pPr>
              <w:pStyle w:val="Title"/>
              <w:spacing w:after="120"/>
              <w:rPr>
                <w:rFonts w:ascii="Arial" w:hAnsi="Arial"/>
                <w:b/>
                <w:i/>
                <w:iCs/>
                <w:smallCaps/>
                <w:sz w:val="16"/>
                <w:lang w:val="es-MX"/>
              </w:rPr>
            </w:pPr>
            <w:r w:rsidRPr="000D5EAB">
              <w:rPr>
                <w:rFonts w:ascii="Arial" w:hAnsi="Arial"/>
                <w:b/>
                <w:i/>
                <w:iCs/>
                <w:smallCaps/>
                <w:sz w:val="16"/>
                <w:lang w:val="es-MX"/>
              </w:rPr>
              <w:t>listar todas las marcas de Identificacion (Etiquetas)</w:t>
            </w:r>
          </w:p>
        </w:tc>
        <w:tc>
          <w:tcPr>
            <w:tcW w:w="158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046C1" w:rsidRPr="00A70D4B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s-MX"/>
              </w:rPr>
            </w:pPr>
          </w:p>
          <w:p w:rsidR="004046C1" w:rsidRDefault="000D5EAB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Especificar Tipo de Etiqueta</w:t>
            </w:r>
          </w:p>
          <w:p w:rsidR="000D5EAB" w:rsidRDefault="000D5EAB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</w:p>
          <w:p w:rsidR="000D5EAB" w:rsidRPr="00A70D4B" w:rsidRDefault="000D5EAB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s-MX"/>
              </w:rPr>
            </w:pP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Seleccione todas las que aplicquen</w:t>
            </w:r>
          </w:p>
        </w:tc>
        <w:tc>
          <w:tcPr>
            <w:tcW w:w="162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046C1" w:rsidRPr="004E5A50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4E5A50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Nivel de Reclamo:</w:t>
            </w:r>
          </w:p>
          <w:p w:rsidR="004046C1" w:rsidRPr="004E5A50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</w:p>
          <w:p w:rsidR="004046C1" w:rsidRPr="004E5A50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4"/>
                <w:szCs w:val="14"/>
                <w:vertAlign w:val="superscript"/>
                <w:lang w:val="es-MX"/>
              </w:rPr>
            </w:pPr>
            <w:r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Organico or 100% Organico</w:t>
            </w:r>
          </w:p>
        </w:tc>
        <w:tc>
          <w:tcPr>
            <w:tcW w:w="1050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046C1" w:rsidRPr="00552CB7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Mercado</w:t>
            </w:r>
          </w:p>
          <w:p w:rsidR="004046C1" w:rsidRPr="00552CB7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</w:tc>
      </w:tr>
      <w:tr w:rsidR="004046C1" w:rsidTr="004046C1">
        <w:trPr>
          <w:gridAfter w:val="1"/>
          <w:wAfter w:w="7" w:type="dxa"/>
          <w:cantSplit/>
          <w:trHeight w:val="990"/>
        </w:trPr>
        <w:tc>
          <w:tcPr>
            <w:tcW w:w="245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552CB7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317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4046C1" w:rsidRPr="00552CB7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85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4046C1" w:rsidRPr="00552CB7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62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4046C1" w:rsidRPr="00552CB7" w:rsidRDefault="004046C1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4046C1" w:rsidRPr="00552CB7" w:rsidRDefault="004046C1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NOP</w:t>
            </w:r>
          </w:p>
        </w:tc>
        <w:tc>
          <w:tcPr>
            <w:tcW w:w="61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4046C1" w:rsidRPr="00E662CD" w:rsidRDefault="004046C1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Cs/>
                <w:smallCaps/>
                <w:sz w:val="14"/>
                <w:lang w:val="en-US"/>
              </w:rPr>
              <w:t>Equivalencia o acuerdo</w:t>
            </w:r>
          </w:p>
        </w:tc>
      </w:tr>
      <w:tr w:rsidR="004046C1" w:rsidTr="004046C1">
        <w:trPr>
          <w:gridAfter w:val="1"/>
          <w:wAfter w:w="7" w:type="dxa"/>
          <w:trHeight w:val="299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99298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087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60191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0696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438256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4904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853563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320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25065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7999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0360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01611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57697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9441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933573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307889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7112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87095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60772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36620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007642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3118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67795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3990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8872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325318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06274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50208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431031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173454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03596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1407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92853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6736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6325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38183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63204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4303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56252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10201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30805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-1676419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39265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90086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79544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86914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86058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08298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32701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6425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4046C1" w:rsidTr="004046C1">
        <w:trPr>
          <w:gridAfter w:val="1"/>
          <w:wAfter w:w="7" w:type="dxa"/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Pr="00FC6BA1" w:rsidRDefault="004046C1" w:rsidP="004046C1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687419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Minorista </w:t>
            </w:r>
          </w:p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51981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Mayoreo</w:t>
            </w:r>
          </w:p>
          <w:p w:rsidR="004046C1" w:rsidRPr="006D135F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7971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Etiqueta Privada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4046C1" w:rsidRDefault="00F647A2" w:rsidP="004046C1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8175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4046C1" w:rsidRPr="00F12819" w:rsidRDefault="00F647A2" w:rsidP="004046C1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0792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6C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4046C1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5457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1129596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4046C1" w:rsidRPr="00BE2677" w:rsidRDefault="004046C1" w:rsidP="004046C1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:rsidR="0038783F" w:rsidRDefault="0038783F" w:rsidP="0038783F">
      <w:pPr>
        <w:pStyle w:val="ListParagraph"/>
        <w:rPr>
          <w:rFonts w:ascii="Calibri" w:hAnsi="Calibri" w:cs="Calibri"/>
          <w:sz w:val="20"/>
          <w:szCs w:val="20"/>
          <w:lang w:val="es-MX"/>
        </w:rPr>
      </w:pPr>
    </w:p>
    <w:p w:rsidR="0038783F" w:rsidRPr="0038783F" w:rsidRDefault="0038783F" w:rsidP="0038783F">
      <w:pPr>
        <w:rPr>
          <w:rFonts w:asciiTheme="minorHAnsi" w:hAnsiTheme="minorHAnsi" w:cs="Calibri"/>
          <w:u w:val="single"/>
          <w:lang w:val="es-MX"/>
        </w:rPr>
      </w:pPr>
      <w:r w:rsidRPr="0038783F">
        <w:rPr>
          <w:rFonts w:asciiTheme="minorHAnsi" w:hAnsiTheme="minorHAnsi" w:cs="Calibri"/>
          <w:b/>
          <w:lang w:val="es-MX"/>
        </w:rPr>
        <w:t>Opción 1</w:t>
      </w:r>
      <w:r w:rsidRPr="0038783F">
        <w:rPr>
          <w:rFonts w:asciiTheme="minorHAnsi" w:hAnsiTheme="minorHAnsi" w:cs="Calibri"/>
          <w:lang w:val="es-MX"/>
        </w:rPr>
        <w:t xml:space="preserve">: </w:t>
      </w:r>
      <w:r w:rsidR="00593407" w:rsidRPr="0038783F">
        <w:rPr>
          <w:rFonts w:asciiTheme="minorHAnsi" w:hAnsiTheme="minorHAnsi" w:cs="Calibri"/>
          <w:lang w:val="es-MX"/>
        </w:rPr>
        <w:t xml:space="preserve">Si envía etiquetas que son propiedad de su operación certificada, </w:t>
      </w:r>
      <w:r w:rsidR="00593407" w:rsidRPr="0038783F">
        <w:rPr>
          <w:rFonts w:asciiTheme="minorHAnsi" w:hAnsiTheme="minorHAnsi" w:cs="Calibri"/>
          <w:b/>
          <w:u w:val="single"/>
          <w:lang w:val="es-MX"/>
        </w:rPr>
        <w:t>tiene que entregar toda la siguiente información</w:t>
      </w:r>
      <w:r w:rsidR="00593407" w:rsidRPr="0038783F">
        <w:rPr>
          <w:rFonts w:asciiTheme="minorHAnsi" w:hAnsiTheme="minorHAnsi" w:cs="Calibri"/>
          <w:lang w:val="es-MX"/>
        </w:rPr>
        <w:t xml:space="preserve"> para completar una revisión de cumplimiento:</w:t>
      </w:r>
    </w:p>
    <w:p w:rsidR="0038783F" w:rsidRPr="0038783F" w:rsidRDefault="0038783F" w:rsidP="0038783F">
      <w:pPr>
        <w:rPr>
          <w:rFonts w:asciiTheme="minorHAnsi" w:hAnsiTheme="minorHAnsi" w:cs="Calibri"/>
          <w:u w:val="single"/>
          <w:lang w:val="es-MX"/>
        </w:rPr>
      </w:pPr>
    </w:p>
    <w:p w:rsidR="00593407" w:rsidRPr="0038783F" w:rsidRDefault="00593407" w:rsidP="0038783F">
      <w:pPr>
        <w:pStyle w:val="ListParagraph"/>
        <w:numPr>
          <w:ilvl w:val="0"/>
          <w:numId w:val="9"/>
        </w:numPr>
        <w:ind w:left="720"/>
        <w:rPr>
          <w:rFonts w:asciiTheme="minorHAnsi" w:hAnsiTheme="minorHAnsi" w:cs="Calibri"/>
          <w:sz w:val="20"/>
          <w:szCs w:val="20"/>
          <w:u w:val="single"/>
          <w:lang w:val="es-MX"/>
        </w:rPr>
      </w:pPr>
      <w:r w:rsidRPr="0038783F">
        <w:rPr>
          <w:rFonts w:asciiTheme="minorHAnsi" w:hAnsiTheme="minorHAnsi" w:cs="Calibri"/>
          <w:sz w:val="20"/>
          <w:szCs w:val="20"/>
          <w:lang w:val="es-MX"/>
        </w:rPr>
        <w:t>Copias claras y legibles del diseño de la etiqueta</w:t>
      </w:r>
    </w:p>
    <w:p w:rsidR="00593407" w:rsidRPr="0038783F" w:rsidRDefault="00593407" w:rsidP="0038783F">
      <w:pPr>
        <w:pStyle w:val="ListParagraph"/>
        <w:numPr>
          <w:ilvl w:val="0"/>
          <w:numId w:val="9"/>
        </w:numPr>
        <w:spacing w:after="120"/>
        <w:ind w:left="720"/>
        <w:rPr>
          <w:rFonts w:asciiTheme="minorHAnsi" w:hAnsiTheme="minorHAnsi" w:cs="Calibri"/>
          <w:sz w:val="20"/>
          <w:szCs w:val="20"/>
          <w:lang w:val="es-MX"/>
        </w:rPr>
      </w:pPr>
      <w:r w:rsidRPr="0038783F">
        <w:rPr>
          <w:rFonts w:asciiTheme="minorHAnsi" w:hAnsiTheme="minorHAnsi" w:cs="Calibri"/>
          <w:sz w:val="20"/>
          <w:szCs w:val="20"/>
          <w:lang w:val="es-MX"/>
        </w:rPr>
        <w:t>Plan actualizado del Sistema orgánico (OSP)</w:t>
      </w:r>
    </w:p>
    <w:p w:rsidR="00593407" w:rsidRPr="0038783F" w:rsidRDefault="0038783F" w:rsidP="0038783F">
      <w:pPr>
        <w:spacing w:after="120"/>
        <w:rPr>
          <w:rFonts w:asciiTheme="minorHAnsi" w:hAnsiTheme="minorHAnsi" w:cs="Calibri"/>
          <w:lang w:val="es-MX"/>
        </w:rPr>
      </w:pPr>
      <w:r w:rsidRPr="0038783F">
        <w:rPr>
          <w:rFonts w:asciiTheme="minorHAnsi" w:hAnsiTheme="minorHAnsi" w:cs="Calibri"/>
          <w:b/>
          <w:lang w:val="es-MX"/>
        </w:rPr>
        <w:t>Opción 2</w:t>
      </w:r>
      <w:r w:rsidRPr="0038783F">
        <w:rPr>
          <w:rFonts w:asciiTheme="minorHAnsi" w:hAnsiTheme="minorHAnsi" w:cs="Calibri"/>
          <w:lang w:val="es-MX"/>
        </w:rPr>
        <w:t xml:space="preserve">: </w:t>
      </w:r>
      <w:r w:rsidR="00593407" w:rsidRPr="0038783F">
        <w:rPr>
          <w:rFonts w:asciiTheme="minorHAnsi" w:hAnsiTheme="minorHAnsi" w:cs="Calibri"/>
          <w:lang w:val="es-MX"/>
        </w:rPr>
        <w:t xml:space="preserve">Si envía etiquetas que </w:t>
      </w:r>
      <w:r w:rsidR="00593407" w:rsidRPr="0038783F">
        <w:rPr>
          <w:rFonts w:asciiTheme="minorHAnsi" w:hAnsiTheme="minorHAnsi" w:cs="Calibri"/>
          <w:b/>
          <w:color w:val="FF0000"/>
          <w:lang w:val="es-MX"/>
        </w:rPr>
        <w:t>no</w:t>
      </w:r>
      <w:r w:rsidR="00593407" w:rsidRPr="0038783F">
        <w:rPr>
          <w:rFonts w:asciiTheme="minorHAnsi" w:hAnsiTheme="minorHAnsi" w:cs="Calibri"/>
          <w:lang w:val="es-MX"/>
        </w:rPr>
        <w:t xml:space="preserve"> son propiedad de su operación certificada, sino que proporciona un servicio de co-embalaje/re-etiquetado a otro distribuidor, </w:t>
      </w:r>
      <w:r w:rsidR="00593407" w:rsidRPr="0038783F">
        <w:rPr>
          <w:rFonts w:asciiTheme="minorHAnsi" w:hAnsiTheme="minorHAnsi" w:cs="Calibri"/>
          <w:b/>
          <w:u w:val="single"/>
          <w:lang w:val="es-MX"/>
        </w:rPr>
        <w:t>tiene que entregar toda la siguiente información</w:t>
      </w:r>
      <w:r w:rsidR="00593407" w:rsidRPr="0038783F">
        <w:rPr>
          <w:rFonts w:asciiTheme="minorHAnsi" w:hAnsiTheme="minorHAnsi" w:cs="Calibri"/>
          <w:lang w:val="es-MX"/>
        </w:rPr>
        <w:t xml:space="preserve"> para completar una revisión de cumplimiento: </w:t>
      </w:r>
    </w:p>
    <w:p w:rsidR="00593407" w:rsidRPr="0038783F" w:rsidRDefault="00593407" w:rsidP="0038783F">
      <w:pPr>
        <w:pStyle w:val="ListParagraph"/>
        <w:numPr>
          <w:ilvl w:val="1"/>
          <w:numId w:val="12"/>
        </w:numPr>
        <w:ind w:left="720"/>
        <w:rPr>
          <w:rFonts w:asciiTheme="minorHAnsi" w:hAnsiTheme="minorHAnsi" w:cs="Calibri"/>
          <w:sz w:val="20"/>
          <w:szCs w:val="20"/>
          <w:lang w:val="es-MX"/>
        </w:rPr>
      </w:pPr>
      <w:r w:rsidRPr="0038783F">
        <w:rPr>
          <w:rFonts w:asciiTheme="minorHAnsi" w:hAnsiTheme="minorHAnsi" w:cs="Calibri"/>
          <w:sz w:val="20"/>
          <w:szCs w:val="20"/>
          <w:lang w:val="es-MX"/>
        </w:rPr>
        <w:t>Copias claras y legibles del diseño de la etiqueta</w:t>
      </w:r>
    </w:p>
    <w:p w:rsidR="00593407" w:rsidRPr="0038783F" w:rsidRDefault="00593407" w:rsidP="0038783F">
      <w:pPr>
        <w:numPr>
          <w:ilvl w:val="1"/>
          <w:numId w:val="12"/>
        </w:numPr>
        <w:ind w:left="720"/>
        <w:rPr>
          <w:rFonts w:asciiTheme="minorHAnsi" w:eastAsia="MS Mincho" w:hAnsiTheme="minorHAnsi" w:cs="Calibri"/>
          <w:lang w:val="es-MX"/>
        </w:rPr>
      </w:pPr>
      <w:r w:rsidRPr="0038783F">
        <w:rPr>
          <w:rFonts w:asciiTheme="minorHAnsi" w:eastAsia="MS Mincho" w:hAnsiTheme="minorHAnsi" w:cs="Calibri"/>
          <w:lang w:val="es-MX"/>
        </w:rPr>
        <w:lastRenderedPageBreak/>
        <w:t xml:space="preserve">Si es certificado orgánico, una copia del certificado orgánico del distribuidor </w:t>
      </w:r>
    </w:p>
    <w:p w:rsidR="00593407" w:rsidRPr="0038783F" w:rsidRDefault="00593407" w:rsidP="0038783F">
      <w:pPr>
        <w:numPr>
          <w:ilvl w:val="1"/>
          <w:numId w:val="12"/>
        </w:numPr>
        <w:ind w:left="720"/>
        <w:rPr>
          <w:rFonts w:asciiTheme="minorHAnsi" w:eastAsia="MS Mincho" w:hAnsiTheme="minorHAnsi" w:cs="Calibri"/>
          <w:lang w:val="es-MX"/>
        </w:rPr>
      </w:pPr>
      <w:r w:rsidRPr="0038783F">
        <w:rPr>
          <w:rFonts w:asciiTheme="minorHAnsi" w:eastAsia="MS Mincho" w:hAnsiTheme="minorHAnsi" w:cs="Calibri"/>
          <w:lang w:val="es-MX"/>
        </w:rPr>
        <w:t>Formulario</w:t>
      </w:r>
      <w:r w:rsidR="006109B1">
        <w:rPr>
          <w:rFonts w:asciiTheme="minorHAnsi" w:eastAsia="MS Mincho" w:hAnsiTheme="minorHAnsi" w:cs="Calibri"/>
          <w:lang w:val="es-MX"/>
        </w:rPr>
        <w:t xml:space="preserve"> completo – Org-001 Private Label Agreement </w:t>
      </w:r>
      <w:r w:rsidRPr="0038783F">
        <w:rPr>
          <w:rFonts w:asciiTheme="minorHAnsi" w:eastAsia="MS Mincho" w:hAnsiTheme="minorHAnsi" w:cs="Calibri"/>
          <w:lang w:val="es-MX"/>
        </w:rPr>
        <w:t xml:space="preserve"> </w:t>
      </w:r>
    </w:p>
    <w:p w:rsidR="00593407" w:rsidRPr="0038783F" w:rsidRDefault="00593407" w:rsidP="0038783F">
      <w:pPr>
        <w:ind w:left="720"/>
        <w:rPr>
          <w:rFonts w:asciiTheme="minorHAnsi" w:eastAsia="MS Mincho" w:hAnsiTheme="minorHAnsi" w:cs="Calibri"/>
          <w:i/>
          <w:lang w:val="es-MX"/>
        </w:rPr>
      </w:pPr>
      <w:r w:rsidRPr="0038783F">
        <w:rPr>
          <w:rFonts w:asciiTheme="minorHAnsi" w:eastAsia="MS Mincho" w:hAnsiTheme="minorHAnsi" w:cs="Calibri"/>
          <w:i/>
          <w:lang w:val="es-MX"/>
        </w:rPr>
        <w:t xml:space="preserve">Nota: Debe </w:t>
      </w:r>
      <w:r w:rsidR="0038783F" w:rsidRPr="0038783F">
        <w:rPr>
          <w:rFonts w:asciiTheme="minorHAnsi" w:eastAsia="MS Mincho" w:hAnsiTheme="minorHAnsi" w:cs="Calibri"/>
          <w:i/>
          <w:lang w:val="es-MX"/>
        </w:rPr>
        <w:t>solicitar</w:t>
      </w:r>
      <w:r w:rsidRPr="0038783F">
        <w:rPr>
          <w:rFonts w:asciiTheme="minorHAnsi" w:eastAsia="MS Mincho" w:hAnsiTheme="minorHAnsi" w:cs="Calibri"/>
          <w:i/>
          <w:lang w:val="es-MX"/>
        </w:rPr>
        <w:t xml:space="preserve"> este formulario adicional</w:t>
      </w:r>
      <w:r w:rsidR="00C24595" w:rsidRPr="0038783F">
        <w:rPr>
          <w:rFonts w:asciiTheme="minorHAnsi" w:hAnsiTheme="minorHAnsi"/>
          <w:lang w:val="es-MX"/>
        </w:rPr>
        <w:t xml:space="preserve">. </w:t>
      </w:r>
    </w:p>
    <w:p w:rsidR="0038783F" w:rsidRPr="0038783F" w:rsidRDefault="00593407" w:rsidP="0038783F">
      <w:pPr>
        <w:numPr>
          <w:ilvl w:val="1"/>
          <w:numId w:val="12"/>
        </w:numPr>
        <w:ind w:left="720"/>
        <w:rPr>
          <w:rFonts w:asciiTheme="minorHAnsi" w:eastAsia="MS Mincho" w:hAnsiTheme="minorHAnsi" w:cs="Calibri"/>
          <w:lang w:val="es-MX"/>
        </w:rPr>
      </w:pPr>
      <w:r w:rsidRPr="0038783F">
        <w:rPr>
          <w:rFonts w:asciiTheme="minorHAnsi" w:eastAsia="MS Mincho" w:hAnsiTheme="minorHAnsi" w:cs="Calibri"/>
          <w:lang w:val="es-MX"/>
        </w:rPr>
        <w:t>Plan actualizado del Sistema orgánico (OSP)</w:t>
      </w:r>
    </w:p>
    <w:p w:rsidR="0038783F" w:rsidRDefault="0038783F" w:rsidP="0038783F">
      <w:pPr>
        <w:ind w:left="1440"/>
        <w:rPr>
          <w:rFonts w:ascii="Calibri" w:eastAsia="MS Mincho" w:hAnsi="Calibri" w:cs="Calibri"/>
          <w:lang w:val="es-MX"/>
        </w:rPr>
      </w:pPr>
    </w:p>
    <w:p w:rsidR="00593407" w:rsidRPr="0074069E" w:rsidRDefault="0038783F" w:rsidP="0038783F">
      <w:pPr>
        <w:rPr>
          <w:rFonts w:ascii="Calibri" w:eastAsia="MS Mincho" w:hAnsi="Calibri" w:cs="Calibri"/>
          <w:b/>
          <w:sz w:val="22"/>
          <w:szCs w:val="22"/>
          <w:lang w:val="es-MX"/>
        </w:rPr>
      </w:pPr>
      <w:r w:rsidRPr="0074069E">
        <w:rPr>
          <w:rFonts w:ascii="Calibri" w:eastAsia="MS Mincho" w:hAnsi="Calibri" w:cs="Calibri"/>
          <w:b/>
          <w:sz w:val="22"/>
          <w:szCs w:val="22"/>
          <w:lang w:val="es-MX"/>
        </w:rPr>
        <w:t xml:space="preserve">Envíe este </w:t>
      </w:r>
      <w:r w:rsidR="00593407" w:rsidRPr="0074069E">
        <w:rPr>
          <w:rFonts w:ascii="Calibri" w:eastAsia="MS Mincho" w:hAnsi="Calibri" w:cs="Calibri"/>
          <w:b/>
          <w:sz w:val="22"/>
          <w:szCs w:val="22"/>
          <w:lang w:val="es-MX"/>
        </w:rPr>
        <w:t>formulario y los archivos adjuntos por correo a</w:t>
      </w:r>
      <w:r w:rsidR="00C24595" w:rsidRPr="0074069E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hyperlink r:id="rId8" w:history="1">
        <w:r w:rsidR="00C24595" w:rsidRPr="0074069E">
          <w:rPr>
            <w:rStyle w:val="Hyperlink"/>
            <w:rFonts w:ascii="Calibri" w:eastAsia="MS Mincho" w:hAnsi="Calibri" w:cs="Calibri"/>
            <w:b/>
            <w:sz w:val="22"/>
            <w:szCs w:val="22"/>
            <w:lang w:val="es-MX"/>
          </w:rPr>
          <w:t>OrganicAdmin@PAO-USA.com</w:t>
        </w:r>
      </w:hyperlink>
    </w:p>
    <w:sectPr w:rsidR="00593407" w:rsidRPr="0074069E" w:rsidSect="00146A8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7A2" w:rsidRDefault="00F647A2">
      <w:r>
        <w:separator/>
      </w:r>
    </w:p>
  </w:endnote>
  <w:endnote w:type="continuationSeparator" w:id="0">
    <w:p w:rsidR="00F647A2" w:rsidRDefault="00F647A2">
      <w:r>
        <w:continuationSeparator/>
      </w:r>
    </w:p>
  </w:endnote>
  <w:endnote w:type="continuationNotice" w:id="1">
    <w:p w:rsidR="00F647A2" w:rsidRDefault="00F647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72DB49-D8A5-4543-983B-EA5CCCE7ADE4}"/>
    <w:embedBold r:id="rId2" w:fontKey="{D79B266D-4E7B-4412-BC0D-461C3BED8477}"/>
    <w:embedItalic r:id="rId3" w:fontKey="{93EA43FD-44FD-4E7F-AA82-F6F8D8AAE034}"/>
    <w:embedBoldItalic r:id="rId4" w:fontKey="{8A815398-C209-45AD-BC50-4CAE099047E8}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5F0EF284-AB25-479F-822F-F67A328B5080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3A93788-5081-4718-8FB7-A17475F176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504619-BADC-499C-BDA0-BA0255BF7C1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9529714-E7E9-4400-A0D0-F75770E3DD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767EE19-8175-4C5F-AF62-571446582F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443D9FA-6B0C-4B65-AA34-C8C4E4F8B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Pr="00DA1A77" w:rsidRDefault="00DA1A77">
    <w:pPr>
      <w:pStyle w:val="Footer"/>
      <w:rPr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Pr="00DF2DEA">
      <w:rPr>
        <w:rStyle w:val="PageNumber"/>
        <w:rFonts w:ascii="Arial" w:hAnsi="Arial" w:cs="Arial"/>
        <w:b/>
        <w:sz w:val="18"/>
        <w:szCs w:val="18"/>
      </w:rPr>
      <w:t>Org-04</w:t>
    </w:r>
    <w:r>
      <w:rPr>
        <w:rStyle w:val="PageNumber"/>
        <w:rFonts w:ascii="Arial" w:hAnsi="Arial" w:cs="Arial"/>
        <w:b/>
        <w:sz w:val="18"/>
        <w:szCs w:val="18"/>
      </w:rPr>
      <w:t>6</w:t>
    </w:r>
    <w:r w:rsidR="00195D45">
      <w:rPr>
        <w:rStyle w:val="PageNumber"/>
        <w:rFonts w:ascii="Arial" w:hAnsi="Arial" w:cs="Arial"/>
        <w:b/>
      </w:rPr>
      <w:t>s</w:t>
    </w:r>
    <w:r>
      <w:rPr>
        <w:rStyle w:val="PageNumber"/>
        <w:rFonts w:ascii="Arial" w:hAnsi="Arial" w:cs="Arial"/>
        <w:b/>
      </w:rPr>
      <w:t xml:space="preserve"> 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7E4028">
      <w:rPr>
        <w:rStyle w:val="PageNumber"/>
        <w:rFonts w:ascii="Arial" w:hAnsi="Arial" w:cs="Arial"/>
        <w:b/>
        <w:sz w:val="18"/>
        <w:szCs w:val="18"/>
      </w:rPr>
      <w:t>4</w:t>
    </w:r>
    <w:r w:rsidR="00195D45">
      <w:rPr>
        <w:rStyle w:val="PageNumber"/>
        <w:rFonts w:ascii="Arial" w:hAnsi="Arial" w:cs="Arial"/>
        <w:b/>
        <w:sz w:val="18"/>
        <w:szCs w:val="18"/>
      </w:rPr>
      <w:t xml:space="preserve"> </w:t>
    </w:r>
    <w:r w:rsidR="007E4028">
      <w:rPr>
        <w:rStyle w:val="PageNumber"/>
        <w:rFonts w:ascii="Arial" w:hAnsi="Arial" w:cs="Arial"/>
        <w:b/>
        <w:sz w:val="18"/>
        <w:szCs w:val="18"/>
      </w:rPr>
      <w:t>09/29/2023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7A2" w:rsidRDefault="00F647A2">
      <w:r>
        <w:separator/>
      </w:r>
    </w:p>
  </w:footnote>
  <w:footnote w:type="continuationSeparator" w:id="0">
    <w:p w:rsidR="00F647A2" w:rsidRDefault="00F647A2">
      <w:r>
        <w:continuationSeparator/>
      </w:r>
    </w:p>
  </w:footnote>
  <w:footnote w:type="continuationNotice" w:id="1">
    <w:p w:rsidR="00F647A2" w:rsidRDefault="00F647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F647A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Pr="00126295" w:rsidRDefault="002B478C" w:rsidP="006336D7">
    <w:pPr>
      <w:pStyle w:val="PrimusLabsParagraph"/>
      <w:pBdr>
        <w:bottom w:val="single" w:sz="12" w:space="1" w:color="auto"/>
      </w:pBdr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6D7" w:rsidRPr="00126295">
      <w:rPr>
        <w:lang w:val="es-MX"/>
      </w:rPr>
      <w:tab/>
    </w:r>
    <w:r w:rsidR="006336D7" w:rsidRPr="00126295">
      <w:rPr>
        <w:lang w:val="es-MX"/>
      </w:rPr>
      <w:tab/>
    </w:r>
    <w:r>
      <w:rPr>
        <w:lang w:val="es-MX"/>
      </w:rPr>
      <w:tab/>
    </w:r>
    <w:r>
      <w:rPr>
        <w:lang w:val="es-MX"/>
      </w:rPr>
      <w:tab/>
      <w:t xml:space="preserve">    </w:t>
    </w:r>
    <w:r w:rsidR="00126295" w:rsidRPr="00126295">
      <w:rPr>
        <w:rFonts w:ascii="Calibri" w:eastAsia="MS Mincho" w:hAnsi="Calibri" w:cs="Calibri"/>
        <w:b/>
        <w:sz w:val="32"/>
        <w:szCs w:val="32"/>
        <w:lang w:val="es-MX"/>
      </w:rPr>
      <w:t>Formulario de solicitud de revisión de etiquetas</w:t>
    </w:r>
  </w:p>
  <w:p w:rsidR="006336D7" w:rsidRPr="00126295" w:rsidRDefault="002B478C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  <w:rPr>
        <w:lang w:val="es-MX"/>
      </w:rPr>
    </w:pPr>
    <w:r>
      <w:rPr>
        <w:lang w:val="es-MX"/>
      </w:rPr>
      <w:tab/>
    </w:r>
    <w:r w:rsidR="00F647A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.75pt;margin-top:278.6pt;width:536.65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  <w:r>
      <w:rPr>
        <w:lang w:val="es-MX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F647A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71683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D50BD"/>
    <w:multiLevelType w:val="hybridMultilevel"/>
    <w:tmpl w:val="971808CA"/>
    <w:lvl w:ilvl="0" w:tplc="ADD4187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E6155"/>
    <w:multiLevelType w:val="hybridMultilevel"/>
    <w:tmpl w:val="B7363082"/>
    <w:lvl w:ilvl="0" w:tplc="C61EE68A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06FE5"/>
    <w:multiLevelType w:val="hybridMultilevel"/>
    <w:tmpl w:val="DF685A8E"/>
    <w:lvl w:ilvl="0" w:tplc="8924AD64">
      <w:start w:val="1"/>
      <w:numFmt w:val="decimal"/>
      <w:lvlText w:val="%1."/>
      <w:lvlJc w:val="left"/>
      <w:pPr>
        <w:ind w:left="1440" w:hanging="360"/>
      </w:pPr>
      <w:rPr>
        <w:rFonts w:ascii="Calibri" w:eastAsia="Times New Roman" w:hAnsi="Calibri" w:cs="Calibri"/>
        <w:u w:val="no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34477E"/>
    <w:multiLevelType w:val="hybridMultilevel"/>
    <w:tmpl w:val="3E20CD4A"/>
    <w:lvl w:ilvl="0" w:tplc="2FA2A3EA">
      <w:start w:val="1"/>
      <w:numFmt w:val="upp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22AA316A">
      <w:start w:val="1"/>
      <w:numFmt w:val="decimal"/>
      <w:lvlText w:val="%2."/>
      <w:lvlJc w:val="left"/>
      <w:pPr>
        <w:ind w:left="180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42CA8"/>
    <w:multiLevelType w:val="hybridMultilevel"/>
    <w:tmpl w:val="BE94EAD8"/>
    <w:lvl w:ilvl="0" w:tplc="BEF0AFD2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11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5"/>
  </w:num>
  <w:num w:numId="10">
    <w:abstractNumId w:val="3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6E41"/>
    <w:rsid w:val="000138FB"/>
    <w:rsid w:val="0002278C"/>
    <w:rsid w:val="00025CE3"/>
    <w:rsid w:val="00036C51"/>
    <w:rsid w:val="00041377"/>
    <w:rsid w:val="00064D5E"/>
    <w:rsid w:val="000818B9"/>
    <w:rsid w:val="00085B6F"/>
    <w:rsid w:val="00091983"/>
    <w:rsid w:val="000B115C"/>
    <w:rsid w:val="000B2D86"/>
    <w:rsid w:val="000D5EAB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739D7"/>
    <w:rsid w:val="00195D45"/>
    <w:rsid w:val="001A2659"/>
    <w:rsid w:val="001A39D3"/>
    <w:rsid w:val="00207D73"/>
    <w:rsid w:val="00247F6E"/>
    <w:rsid w:val="00253537"/>
    <w:rsid w:val="002540C3"/>
    <w:rsid w:val="00284B2C"/>
    <w:rsid w:val="002A2D32"/>
    <w:rsid w:val="002A56F0"/>
    <w:rsid w:val="002B478C"/>
    <w:rsid w:val="002D1FFC"/>
    <w:rsid w:val="002D2CF1"/>
    <w:rsid w:val="002F7238"/>
    <w:rsid w:val="0032013C"/>
    <w:rsid w:val="00340536"/>
    <w:rsid w:val="00352535"/>
    <w:rsid w:val="00354211"/>
    <w:rsid w:val="0035646E"/>
    <w:rsid w:val="00372391"/>
    <w:rsid w:val="0038783F"/>
    <w:rsid w:val="0039535B"/>
    <w:rsid w:val="003A4879"/>
    <w:rsid w:val="003C1DFC"/>
    <w:rsid w:val="003C7AD1"/>
    <w:rsid w:val="003F534F"/>
    <w:rsid w:val="004046C1"/>
    <w:rsid w:val="00417570"/>
    <w:rsid w:val="00431E82"/>
    <w:rsid w:val="004348C6"/>
    <w:rsid w:val="00435EBF"/>
    <w:rsid w:val="00454740"/>
    <w:rsid w:val="0048388B"/>
    <w:rsid w:val="004873DE"/>
    <w:rsid w:val="00490DD0"/>
    <w:rsid w:val="004C5FE4"/>
    <w:rsid w:val="004D6101"/>
    <w:rsid w:val="004D672A"/>
    <w:rsid w:val="004F27FE"/>
    <w:rsid w:val="00506244"/>
    <w:rsid w:val="00512BD2"/>
    <w:rsid w:val="0056346F"/>
    <w:rsid w:val="00593407"/>
    <w:rsid w:val="005A3956"/>
    <w:rsid w:val="005B040F"/>
    <w:rsid w:val="005B6A6A"/>
    <w:rsid w:val="005C6811"/>
    <w:rsid w:val="006063F0"/>
    <w:rsid w:val="006109B1"/>
    <w:rsid w:val="006145B2"/>
    <w:rsid w:val="006336D7"/>
    <w:rsid w:val="00636DFF"/>
    <w:rsid w:val="00694504"/>
    <w:rsid w:val="006B2120"/>
    <w:rsid w:val="006C2942"/>
    <w:rsid w:val="006C2A8E"/>
    <w:rsid w:val="006C3FF6"/>
    <w:rsid w:val="006E63EA"/>
    <w:rsid w:val="006F0203"/>
    <w:rsid w:val="006F1032"/>
    <w:rsid w:val="00703FDE"/>
    <w:rsid w:val="0074069E"/>
    <w:rsid w:val="00740703"/>
    <w:rsid w:val="00743895"/>
    <w:rsid w:val="00791B74"/>
    <w:rsid w:val="00796896"/>
    <w:rsid w:val="007A2312"/>
    <w:rsid w:val="007A6D43"/>
    <w:rsid w:val="007C5A28"/>
    <w:rsid w:val="007E4028"/>
    <w:rsid w:val="007F1397"/>
    <w:rsid w:val="007F333F"/>
    <w:rsid w:val="007F6EC9"/>
    <w:rsid w:val="00807E1B"/>
    <w:rsid w:val="00811F27"/>
    <w:rsid w:val="008156D6"/>
    <w:rsid w:val="008161CF"/>
    <w:rsid w:val="00826E13"/>
    <w:rsid w:val="008733D0"/>
    <w:rsid w:val="0087555B"/>
    <w:rsid w:val="008D0147"/>
    <w:rsid w:val="008D1D33"/>
    <w:rsid w:val="008F73D4"/>
    <w:rsid w:val="0091147B"/>
    <w:rsid w:val="0091245D"/>
    <w:rsid w:val="009245A7"/>
    <w:rsid w:val="009305A6"/>
    <w:rsid w:val="00955ADB"/>
    <w:rsid w:val="00957F5C"/>
    <w:rsid w:val="009843D2"/>
    <w:rsid w:val="00991A55"/>
    <w:rsid w:val="009F37E1"/>
    <w:rsid w:val="00A1511F"/>
    <w:rsid w:val="00A24E21"/>
    <w:rsid w:val="00A37383"/>
    <w:rsid w:val="00A41790"/>
    <w:rsid w:val="00A46068"/>
    <w:rsid w:val="00A86838"/>
    <w:rsid w:val="00A96465"/>
    <w:rsid w:val="00AA7A03"/>
    <w:rsid w:val="00AB0070"/>
    <w:rsid w:val="00AB3BD6"/>
    <w:rsid w:val="00AC5E7F"/>
    <w:rsid w:val="00AD45C6"/>
    <w:rsid w:val="00AF05D0"/>
    <w:rsid w:val="00B40851"/>
    <w:rsid w:val="00B5002B"/>
    <w:rsid w:val="00B721D4"/>
    <w:rsid w:val="00B81F1B"/>
    <w:rsid w:val="00B91F62"/>
    <w:rsid w:val="00B948C3"/>
    <w:rsid w:val="00B97AC4"/>
    <w:rsid w:val="00BA47D6"/>
    <w:rsid w:val="00BB3DF5"/>
    <w:rsid w:val="00BC7309"/>
    <w:rsid w:val="00BD06EF"/>
    <w:rsid w:val="00BD6FF0"/>
    <w:rsid w:val="00BE099C"/>
    <w:rsid w:val="00BE326A"/>
    <w:rsid w:val="00BF47AF"/>
    <w:rsid w:val="00C03E92"/>
    <w:rsid w:val="00C06F08"/>
    <w:rsid w:val="00C13D8C"/>
    <w:rsid w:val="00C14A06"/>
    <w:rsid w:val="00C24595"/>
    <w:rsid w:val="00C37C4D"/>
    <w:rsid w:val="00C44C77"/>
    <w:rsid w:val="00C54FCE"/>
    <w:rsid w:val="00C61E5A"/>
    <w:rsid w:val="00C87F01"/>
    <w:rsid w:val="00C91274"/>
    <w:rsid w:val="00C97628"/>
    <w:rsid w:val="00CA2F71"/>
    <w:rsid w:val="00CB5E07"/>
    <w:rsid w:val="00D109DC"/>
    <w:rsid w:val="00D12964"/>
    <w:rsid w:val="00D12BE8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C4052"/>
    <w:rsid w:val="00DE0F0E"/>
    <w:rsid w:val="00DE4A89"/>
    <w:rsid w:val="00DE59A2"/>
    <w:rsid w:val="00DE61BF"/>
    <w:rsid w:val="00DE654F"/>
    <w:rsid w:val="00E042E5"/>
    <w:rsid w:val="00E1683A"/>
    <w:rsid w:val="00E20BA0"/>
    <w:rsid w:val="00E57ACA"/>
    <w:rsid w:val="00E65012"/>
    <w:rsid w:val="00E7031D"/>
    <w:rsid w:val="00E71934"/>
    <w:rsid w:val="00E731F1"/>
    <w:rsid w:val="00E734FE"/>
    <w:rsid w:val="00E86510"/>
    <w:rsid w:val="00E91038"/>
    <w:rsid w:val="00EA2C4E"/>
    <w:rsid w:val="00EA372B"/>
    <w:rsid w:val="00EB07C8"/>
    <w:rsid w:val="00EB4516"/>
    <w:rsid w:val="00ED0255"/>
    <w:rsid w:val="00EE26FF"/>
    <w:rsid w:val="00EE5B8A"/>
    <w:rsid w:val="00F25B8A"/>
    <w:rsid w:val="00F37037"/>
    <w:rsid w:val="00F401F5"/>
    <w:rsid w:val="00F647A2"/>
    <w:rsid w:val="00F7590F"/>
    <w:rsid w:val="00F766C5"/>
    <w:rsid w:val="00F8253E"/>
    <w:rsid w:val="00F9064C"/>
    <w:rsid w:val="00F95AFA"/>
    <w:rsid w:val="00FA3D7A"/>
    <w:rsid w:val="00FA658D"/>
    <w:rsid w:val="00FB205B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407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paragraph" w:styleId="Revision">
    <w:name w:val="Revision"/>
    <w:hidden/>
    <w:uiPriority w:val="99"/>
    <w:semiHidden/>
    <w:rsid w:val="00C87F01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BB3DF5"/>
    <w:rPr>
      <w:color w:val="808080"/>
    </w:rPr>
  </w:style>
  <w:style w:type="paragraph" w:styleId="Title">
    <w:name w:val="Title"/>
    <w:basedOn w:val="Normal"/>
    <w:link w:val="TitleChar"/>
    <w:qFormat/>
    <w:rsid w:val="00593407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593407"/>
    <w:rPr>
      <w:rFonts w:ascii="Arial Black" w:hAnsi="Arial Black"/>
      <w:noProof/>
      <w:sz w:val="28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E17CC-2C6D-4A74-AB22-F1E25D8C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29</TotalTime>
  <Pages>2</Pages>
  <Words>521</Words>
  <Characters>2778</Characters>
  <Application>Microsoft Office Word</Application>
  <DocSecurity>0</DocSecurity>
  <Lines>173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3142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Whitney Ramirez</cp:lastModifiedBy>
  <cp:revision>25</cp:revision>
  <cp:lastPrinted>2017-11-27T19:13:00Z</cp:lastPrinted>
  <dcterms:created xsi:type="dcterms:W3CDTF">2020-12-23T00:28:00Z</dcterms:created>
  <dcterms:modified xsi:type="dcterms:W3CDTF">2023-11-30T22:29:00Z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7832263bd7704a4050e75f46e6d05f6863698a4c516e947ecceb2cece63b9627</vt:lpwstr>
  </property>
</Properties>
</file>