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408" w:rsidRDefault="00737408" w:rsidP="00737408">
      <w:pPr>
        <w:jc w:val="both"/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b/>
          <w:sz w:val="22"/>
          <w:szCs w:val="22"/>
        </w:rPr>
        <w:t>Instructions</w:t>
      </w:r>
      <w:r w:rsidRPr="004B0090">
        <w:rPr>
          <w:rFonts w:ascii="Calibri" w:eastAsia="MS Mincho" w:hAnsi="Calibri" w:cs="Calibri"/>
          <w:sz w:val="22"/>
          <w:szCs w:val="22"/>
        </w:rPr>
        <w:t xml:space="preserve">: This form is to request a label review. In order to complete a compliance review, </w:t>
      </w:r>
      <w:r w:rsidR="00626208">
        <w:rPr>
          <w:rFonts w:ascii="Calibri" w:eastAsia="MS Mincho" w:hAnsi="Calibri" w:cs="Calibri"/>
          <w:sz w:val="22"/>
          <w:szCs w:val="22"/>
        </w:rPr>
        <w:t>choose one of th</w:t>
      </w:r>
      <w:r w:rsidR="00072DBA">
        <w:rPr>
          <w:rFonts w:ascii="Calibri" w:eastAsia="MS Mincho" w:hAnsi="Calibri" w:cs="Calibri"/>
          <w:sz w:val="22"/>
          <w:szCs w:val="22"/>
        </w:rPr>
        <w:t>e</w:t>
      </w:r>
      <w:r w:rsidR="00626208">
        <w:rPr>
          <w:rFonts w:ascii="Calibri" w:eastAsia="MS Mincho" w:hAnsi="Calibri" w:cs="Calibri"/>
          <w:sz w:val="22"/>
          <w:szCs w:val="22"/>
        </w:rPr>
        <w:t xml:space="preserve"> options below and </w:t>
      </w:r>
      <w:r w:rsidRPr="004B0090">
        <w:rPr>
          <w:rFonts w:ascii="Calibri" w:eastAsia="MS Mincho" w:hAnsi="Calibri" w:cs="Calibri"/>
          <w:sz w:val="22"/>
          <w:szCs w:val="22"/>
        </w:rPr>
        <w:t xml:space="preserve">attach the requested information. Please note that it is the operators’ responsibility to verify that all labels and products are approved before use/distribution.  </w:t>
      </w:r>
    </w:p>
    <w:p w:rsidR="004B0090" w:rsidRDefault="004B0090" w:rsidP="00737408">
      <w:pPr>
        <w:jc w:val="both"/>
        <w:rPr>
          <w:rFonts w:ascii="Calibri" w:eastAsia="MS Mincho" w:hAnsi="Calibri" w:cs="Calibri"/>
          <w:sz w:val="22"/>
          <w:szCs w:val="22"/>
        </w:rPr>
      </w:pPr>
    </w:p>
    <w:p w:rsidR="004B0090" w:rsidRDefault="004B0090" w:rsidP="004B0090">
      <w:pPr>
        <w:tabs>
          <w:tab w:val="left" w:pos="5940"/>
          <w:tab w:val="left" w:pos="6030"/>
        </w:tabs>
        <w:spacing w:line="276" w:lineRule="auto"/>
        <w:rPr>
          <w:rFonts w:ascii="Calibri" w:eastAsia="MS Mincho" w:hAnsi="Calibri" w:cs="Calibri"/>
          <w:sz w:val="22"/>
          <w:szCs w:val="22"/>
        </w:rPr>
        <w:sectPr w:rsidR="004B0090" w:rsidSect="004B009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/>
          <w:pgMar w:top="1080" w:right="1080" w:bottom="432" w:left="1080" w:header="864" w:footer="576" w:gutter="0"/>
          <w:cols w:space="720"/>
          <w:docGrid w:linePitch="272"/>
        </w:sectPr>
      </w:pPr>
    </w:p>
    <w:p w:rsidR="004B0090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626208">
        <w:rPr>
          <w:rFonts w:asciiTheme="minorHAnsi" w:hAnsiTheme="minorHAnsi" w:cs="Calibri"/>
          <w:sz w:val="20"/>
          <w:szCs w:val="20"/>
        </w:rPr>
        <w:t>Company:</w:t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                              </w:t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ab/>
      </w:r>
    </w:p>
    <w:p w:rsidR="004B0090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sz w:val="20"/>
          <w:szCs w:val="20"/>
        </w:rPr>
      </w:pP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>PA-OR:</w:t>
      </w:r>
      <w:r w:rsidRPr="00626208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</w:t>
      </w:r>
    </w:p>
    <w:p w:rsidR="004B0090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Contact Name: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                       </w:t>
      </w:r>
    </w:p>
    <w:p w:rsidR="004B0090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</w:tabs>
        <w:spacing w:line="276" w:lineRule="auto"/>
        <w:rPr>
          <w:rFonts w:asciiTheme="minorHAnsi" w:hAnsiTheme="minorHAnsi" w:cs="Calibri"/>
          <w:sz w:val="20"/>
          <w:szCs w:val="20"/>
        </w:rPr>
      </w:pP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Phone Number: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</w:t>
      </w:r>
    </w:p>
    <w:p w:rsidR="006A4458" w:rsidRPr="00626208" w:rsidRDefault="00C144CD" w:rsidP="00626208">
      <w:pPr>
        <w:pStyle w:val="ListParagraph"/>
        <w:numPr>
          <w:ilvl w:val="0"/>
          <w:numId w:val="11"/>
        </w:numPr>
        <w:tabs>
          <w:tab w:val="left" w:pos="5940"/>
        </w:tabs>
        <w:spacing w:line="276" w:lineRule="auto"/>
        <w:rPr>
          <w:rFonts w:asciiTheme="minorHAnsi" w:hAnsiTheme="minorHAnsi"/>
          <w:b/>
          <w:bCs/>
          <w:iCs/>
          <w:color w:val="0000FF"/>
          <w:sz w:val="20"/>
          <w:szCs w:val="20"/>
        </w:rPr>
      </w:pPr>
      <w:r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Billing </w:t>
      </w:r>
      <w:r w:rsidR="004B0090"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Email Address: </w:t>
      </w:r>
      <w:r w:rsidR="004B0090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4B0090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4B0090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4B0090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4B0090" w:rsidRPr="00626208">
        <w:rPr>
          <w:rFonts w:asciiTheme="minorHAnsi" w:hAnsiTheme="minorHAnsi"/>
          <w:sz w:val="20"/>
          <w:szCs w:val="20"/>
        </w:rPr>
        <w:t> </w:t>
      </w:r>
      <w:r w:rsidR="004B0090" w:rsidRPr="00626208">
        <w:rPr>
          <w:rFonts w:asciiTheme="minorHAnsi" w:hAnsiTheme="minorHAnsi"/>
          <w:sz w:val="20"/>
          <w:szCs w:val="20"/>
        </w:rPr>
        <w:t> </w:t>
      </w:r>
      <w:r w:rsidR="004B0090" w:rsidRPr="00626208">
        <w:rPr>
          <w:rFonts w:asciiTheme="minorHAnsi" w:hAnsiTheme="minorHAnsi"/>
          <w:sz w:val="20"/>
          <w:szCs w:val="20"/>
        </w:rPr>
        <w:t> </w:t>
      </w:r>
      <w:r w:rsidR="004B0090" w:rsidRPr="00626208">
        <w:rPr>
          <w:rFonts w:asciiTheme="minorHAnsi" w:hAnsiTheme="minorHAnsi"/>
          <w:sz w:val="20"/>
          <w:szCs w:val="20"/>
        </w:rPr>
        <w:t> </w:t>
      </w:r>
      <w:r w:rsidR="004B0090" w:rsidRPr="00626208">
        <w:rPr>
          <w:rFonts w:asciiTheme="minorHAnsi" w:hAnsiTheme="minorHAnsi"/>
          <w:sz w:val="20"/>
          <w:szCs w:val="20"/>
        </w:rPr>
        <w:t> </w:t>
      </w:r>
      <w:r w:rsidR="004B0090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D30F7C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</w:tabs>
        <w:rPr>
          <w:rFonts w:asciiTheme="minorHAnsi" w:hAnsiTheme="minorHAnsi" w:cs="Calibri"/>
          <w:sz w:val="20"/>
          <w:szCs w:val="20"/>
        </w:rPr>
      </w:pP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>Private label or Owned label</w:t>
      </w:r>
      <w:r w:rsidR="00072DBA">
        <w:rPr>
          <w:rFonts w:asciiTheme="minorHAnsi" w:hAnsiTheme="minorHAnsi" w:cs="Calibri"/>
          <w:bCs/>
          <w:iCs/>
          <w:color w:val="000000"/>
          <w:sz w:val="20"/>
          <w:szCs w:val="20"/>
        </w:rPr>
        <w:t>?</w:t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D30F7C" w:rsidRPr="00626208" w:rsidRDefault="00D30F7C" w:rsidP="00626208">
      <w:pPr>
        <w:pStyle w:val="ListParagraph"/>
        <w:numPr>
          <w:ilvl w:val="0"/>
          <w:numId w:val="11"/>
        </w:numPr>
        <w:tabs>
          <w:tab w:val="left" w:pos="5940"/>
        </w:tabs>
        <w:rPr>
          <w:rFonts w:asciiTheme="minorHAnsi" w:hAnsiTheme="minorHAnsi" w:cs="Calibri"/>
          <w:sz w:val="20"/>
          <w:szCs w:val="20"/>
        </w:rPr>
        <w:sectPr w:rsidR="00D30F7C" w:rsidRPr="00626208" w:rsidSect="004B0090">
          <w:type w:val="continuous"/>
          <w:pgSz w:w="12240" w:h="15840"/>
          <w:pgMar w:top="1080" w:right="1080" w:bottom="432" w:left="1080" w:header="864" w:footer="576" w:gutter="0"/>
          <w:cols w:space="720"/>
          <w:docGrid w:linePitch="272"/>
        </w:sectPr>
      </w:pPr>
      <w:r w:rsidRPr="00626208">
        <w:rPr>
          <w:rFonts w:asciiTheme="minorHAnsi" w:hAnsiTheme="minorHAnsi" w:cs="Calibri"/>
          <w:sz w:val="20"/>
          <w:szCs w:val="20"/>
        </w:rPr>
        <w:t xml:space="preserve">Do you need your Organic Certificate Revised?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4B0090" w:rsidRPr="00626208" w:rsidRDefault="00626208" w:rsidP="004B0090">
      <w:pPr>
        <w:ind w:left="720"/>
        <w:rPr>
          <w:rFonts w:asciiTheme="minorHAnsi" w:eastAsia="MS Mincho" w:hAnsiTheme="minorHAnsi" w:cs="Calibri"/>
          <w:i/>
          <w:color w:val="FF0000"/>
        </w:rPr>
      </w:pPr>
      <w:r w:rsidRPr="00626208">
        <w:rPr>
          <w:rFonts w:asciiTheme="minorHAnsi" w:eastAsia="MS Mincho" w:hAnsiTheme="minorHAnsi" w:cs="Calibri"/>
          <w:i/>
          <w:color w:val="FF0000"/>
        </w:rPr>
        <w:t xml:space="preserve">(additional fee </w:t>
      </w:r>
      <w:r w:rsidR="00C144CD">
        <w:rPr>
          <w:rFonts w:asciiTheme="minorHAnsi" w:eastAsia="MS Mincho" w:hAnsiTheme="minorHAnsi" w:cs="Calibri"/>
          <w:i/>
          <w:color w:val="FF0000"/>
        </w:rPr>
        <w:t>applies to revising</w:t>
      </w:r>
      <w:r w:rsidRPr="00626208">
        <w:rPr>
          <w:rFonts w:asciiTheme="minorHAnsi" w:eastAsia="MS Mincho" w:hAnsiTheme="minorHAnsi" w:cs="Calibri"/>
          <w:i/>
          <w:color w:val="FF0000"/>
        </w:rPr>
        <w:t xml:space="preserve"> the certificate) </w:t>
      </w:r>
    </w:p>
    <w:tbl>
      <w:tblPr>
        <w:tblpPr w:leftFromText="180" w:rightFromText="180" w:vertAnchor="text" w:horzAnchor="margin" w:tblpXSpec="center" w:tblpY="92"/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9"/>
        <w:gridCol w:w="3221"/>
        <w:gridCol w:w="1594"/>
        <w:gridCol w:w="1538"/>
        <w:gridCol w:w="447"/>
        <w:gridCol w:w="626"/>
      </w:tblGrid>
      <w:tr w:rsidR="00072DBA" w:rsidRPr="00552CB7" w:rsidTr="00072DBA">
        <w:trPr>
          <w:cantSplit/>
          <w:trHeight w:val="303"/>
        </w:trPr>
        <w:tc>
          <w:tcPr>
            <w:tcW w:w="26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72DBA" w:rsidRPr="00C909D4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PRODUCT</w:t>
            </w:r>
          </w:p>
          <w:p w:rsidR="00072DBA" w:rsidRPr="00C909D4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  <w:p w:rsidR="00072DBA" w:rsidRPr="00E90477" w:rsidRDefault="00072DBA" w:rsidP="00EC645F">
            <w:pPr>
              <w:pStyle w:val="Title"/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</w:pPr>
            <w:r w:rsidRPr="00E90477"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  <w:t xml:space="preserve">if marketed / labeled </w:t>
            </w:r>
          </w:p>
          <w:p w:rsidR="00072DBA" w:rsidRPr="00E90477" w:rsidRDefault="00072DBA" w:rsidP="00EC645F">
            <w:pPr>
              <w:pStyle w:val="Title"/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</w:pPr>
            <w:r w:rsidRPr="00E90477"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  <w:t>by specific varieties</w:t>
            </w:r>
          </w:p>
          <w:p w:rsidR="00072DBA" w:rsidRPr="00E157FF" w:rsidRDefault="00072DBA" w:rsidP="00EC645F">
            <w:pPr>
              <w:pStyle w:val="Title"/>
              <w:rPr>
                <w:rFonts w:ascii="Arial" w:hAnsi="Arial"/>
                <w:b/>
                <w:i/>
                <w:iCs/>
                <w:smallCaps/>
                <w:sz w:val="16"/>
              </w:rPr>
            </w:pPr>
            <w:r w:rsidRPr="00E90477"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  <w:t xml:space="preserve">please list them </w:t>
            </w:r>
            <w:r w:rsidRPr="00E90477">
              <w:rPr>
                <w:rFonts w:ascii="Arial" w:hAnsi="Arial"/>
                <w:iCs/>
                <w:smallCaps/>
                <w:sz w:val="16"/>
                <w:szCs w:val="16"/>
                <w:u w:val="single"/>
                <w:lang w:val="en-US"/>
              </w:rPr>
              <w:t>se</w:t>
            </w:r>
            <w:r w:rsidRPr="00E90477">
              <w:rPr>
                <w:rFonts w:ascii="Arial" w:hAnsi="Arial"/>
                <w:iCs/>
                <w:smallCaps/>
                <w:sz w:val="16"/>
                <w:szCs w:val="16"/>
                <w:u w:val="single"/>
              </w:rPr>
              <w:t>parately</w:t>
            </w:r>
            <w:r>
              <w:rPr>
                <w:rFonts w:ascii="Arial" w:hAnsi="Arial"/>
                <w:b/>
                <w:i/>
                <w:iCs/>
                <w:smallCaps/>
                <w:sz w:val="16"/>
                <w:u w:val="single"/>
              </w:rPr>
              <w:t xml:space="preserve"> </w:t>
            </w:r>
          </w:p>
        </w:tc>
        <w:tc>
          <w:tcPr>
            <w:tcW w:w="3221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72DBA" w:rsidRPr="00C909D4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>
              <w:rPr>
                <w:rFonts w:ascii="Arial" w:hAnsi="Arial"/>
                <w:b/>
                <w:iCs/>
                <w:smallCaps/>
                <w:sz w:val="16"/>
                <w:lang w:val="en-US"/>
              </w:rPr>
              <w:t xml:space="preserve">                                </w:t>
            </w:r>
          </w:p>
          <w:p w:rsidR="00072DBA" w:rsidRPr="00C909D4" w:rsidRDefault="00072DBA" w:rsidP="00EC645F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 xml:space="preserve"> ID Mark </w:t>
            </w: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 xml:space="preserve">(Label) </w:t>
            </w: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Description</w:t>
            </w:r>
          </w:p>
          <w:p w:rsidR="00072DBA" w:rsidRPr="00E90477" w:rsidRDefault="00072DBA" w:rsidP="00EC645F">
            <w:pPr>
              <w:pStyle w:val="Title"/>
              <w:spacing w:after="120"/>
              <w:rPr>
                <w:rFonts w:ascii="Arial" w:hAnsi="Arial"/>
                <w:iCs/>
                <w:smallCaps/>
                <w:sz w:val="16"/>
                <w:lang w:val="en-US"/>
              </w:rPr>
            </w:pPr>
            <w:r w:rsidRPr="00E90477">
              <w:rPr>
                <w:rFonts w:ascii="Arial" w:hAnsi="Arial"/>
                <w:iCs/>
                <w:smallCaps/>
                <w:sz w:val="16"/>
                <w:lang w:val="en-US"/>
              </w:rPr>
              <w:t xml:space="preserve">list all </w:t>
            </w:r>
            <w:r>
              <w:rPr>
                <w:rFonts w:ascii="Arial" w:hAnsi="Arial"/>
                <w:iCs/>
                <w:smallCaps/>
                <w:sz w:val="16"/>
                <w:lang w:val="en-US"/>
              </w:rPr>
              <w:t>Brand Names include</w:t>
            </w:r>
            <w:r w:rsidRPr="00E90477">
              <w:rPr>
                <w:rFonts w:ascii="Arial" w:hAnsi="Arial"/>
                <w:iCs/>
                <w:smallCaps/>
                <w:sz w:val="16"/>
                <w:lang w:val="en-US"/>
              </w:rPr>
              <w:t xml:space="preserve"> all non retai</w:t>
            </w:r>
            <w:r w:rsidR="00400C98">
              <w:rPr>
                <w:rFonts w:ascii="Arial" w:hAnsi="Arial"/>
                <w:iCs/>
                <w:smallCaps/>
                <w:sz w:val="16"/>
                <w:lang w:val="en-US"/>
              </w:rPr>
              <w:t>l &amp; retail names as it appears on the label</w:t>
            </w:r>
          </w:p>
          <w:p w:rsidR="00072DBA" w:rsidRPr="00C909D4" w:rsidRDefault="00072DBA" w:rsidP="00EC645F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C909D4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use one 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u w:val="single"/>
                <w:lang w:val="en-US"/>
              </w:rPr>
              <w:t>separate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 line per 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u w:val="single"/>
                <w:lang w:val="en-US"/>
              </w:rPr>
              <w:t>each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 id mark</w:t>
            </w:r>
          </w:p>
        </w:tc>
        <w:tc>
          <w:tcPr>
            <w:tcW w:w="1594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72DBA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</w:p>
          <w:p w:rsidR="00072DBA" w:rsidRPr="00552CB7" w:rsidRDefault="00072DBA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ID Mark</w:t>
            </w: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: Retail or Non Retail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72DBA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Level of Claim:</w:t>
            </w:r>
          </w:p>
          <w:p w:rsidR="00072DBA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</w:pPr>
          </w:p>
          <w:p w:rsidR="00072DBA" w:rsidRPr="00DF49C5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4"/>
                <w:szCs w:val="14"/>
                <w:vertAlign w:val="superscript"/>
                <w:lang w:val="en-US"/>
              </w:rPr>
            </w:pPr>
            <w:r w:rsidRPr="00DF49C5">
              <w:rPr>
                <w:rFonts w:ascii="Arial" w:hAnsi="Arial"/>
                <w:b/>
                <w:iCs/>
                <w:smallCaps/>
                <w:sz w:val="14"/>
                <w:szCs w:val="14"/>
                <w:lang w:val="en-US"/>
              </w:rPr>
              <w:t>Organic or 100%Organic</w:t>
            </w:r>
          </w:p>
        </w:tc>
        <w:tc>
          <w:tcPr>
            <w:tcW w:w="1073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Market</w:t>
            </w:r>
          </w:p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</w:p>
        </w:tc>
      </w:tr>
      <w:tr w:rsidR="00072DBA" w:rsidTr="00072DBA">
        <w:trPr>
          <w:cantSplit/>
          <w:trHeight w:val="847"/>
        </w:trPr>
        <w:tc>
          <w:tcPr>
            <w:tcW w:w="2669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3221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594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538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072DBA" w:rsidRPr="00552CB7" w:rsidRDefault="00072DBA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NOP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072DBA" w:rsidRPr="00E662CD" w:rsidRDefault="00072DBA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</w:rPr>
            </w:pPr>
            <w:r w:rsidRPr="00552CB7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equivalency </w:t>
            </w:r>
            <w:r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 </w:t>
            </w:r>
            <w:r w:rsidRPr="00552CB7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>or Agreeme</w:t>
            </w:r>
            <w:r>
              <w:rPr>
                <w:rFonts w:ascii="Arial" w:hAnsi="Arial"/>
                <w:b/>
                <w:iCs/>
                <w:smallCaps/>
                <w:sz w:val="14"/>
              </w:rPr>
              <w:t>nt</w:t>
            </w:r>
          </w:p>
        </w:tc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931278293"/>
            <w:placeholder>
              <w:docPart w:val="B72A04C2D45F4839B2C6EE9FE6C553CE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368569947"/>
            <w:placeholder>
              <w:docPart w:val="45896547557744B995F6E2CFDCAF3466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447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72DBA" w:rsidRPr="00B6479C" w:rsidRDefault="00043BB2" w:rsidP="00EC645F">
            <w:pPr>
              <w:pStyle w:val="Title"/>
              <w:rPr>
                <w:rFonts w:ascii="Arial" w:hAnsi="Arial"/>
                <w:bCs/>
                <w:iCs/>
                <w:sz w:val="22"/>
              </w:rPr>
            </w:pPr>
            <w:sdt>
              <w:sdtPr>
                <w:rPr>
                  <w:rFonts w:ascii="Arial" w:hAnsi="Arial"/>
                  <w:bCs/>
                  <w:iCs/>
                  <w:sz w:val="22"/>
                </w:rPr>
                <w:id w:val="-1961178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BA"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/>
              <w:bCs/>
              <w:iCs/>
              <w:sz w:val="22"/>
            </w:rPr>
            <w:id w:val="-238791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1438065337"/>
            <w:placeholder>
              <w:docPart w:val="42985E9B5928436B8D32D81DC861D1F3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754627483"/>
            <w:placeholder>
              <w:docPart w:val="93EFE842DD8240DD8DD9F9A0E71E6CD9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31387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927465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1581137812"/>
            <w:placeholder>
              <w:docPart w:val="CCA5BFD804744695BA55F638DB2CBDB2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484201904"/>
            <w:placeholder>
              <w:docPart w:val="0850C5DAEF704F42A981E139739D4F28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558866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244452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577715872"/>
            <w:placeholder>
              <w:docPart w:val="39B9298EEE414FED86DCC3AA9D1E85CE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736173288"/>
            <w:placeholder>
              <w:docPart w:val="E8BFDB2B9FA7452A88D6C2E4AA08EAFA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987307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2005810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215077955"/>
            <w:placeholder>
              <w:docPart w:val="DB6DEF2689334FDDB1539066BC872B49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614976834"/>
            <w:placeholder>
              <w:docPart w:val="93FC70C9B078458589C5A67D7FEB5DAB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128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52055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10408004"/>
            <w:placeholder>
              <w:docPart w:val="6C739553AE8746498254D39E6DD1E7DD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393047793"/>
            <w:placeholder>
              <w:docPart w:val="4D441DC4AAF84CBF8C80149AE417A351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007560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59332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275906845"/>
            <w:placeholder>
              <w:docPart w:val="53A58D96E2274BD596F59593B4A20D7D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844047938"/>
            <w:placeholder>
              <w:docPart w:val="8EBECAC6554148218EECA6649EF41B41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111539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362277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836108132"/>
            <w:placeholder>
              <w:docPart w:val="4522D46B6B584C7D8CEE9827A39AB53F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447656145"/>
            <w:placeholder>
              <w:docPart w:val="B8A3FE9FCEC048E181AD28B30A1A88F3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25348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424697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</w:tbl>
    <w:p w:rsidR="004B0090" w:rsidRPr="004B0090" w:rsidRDefault="004B0090" w:rsidP="00737408">
      <w:pPr>
        <w:jc w:val="both"/>
        <w:rPr>
          <w:rFonts w:ascii="Calibri" w:eastAsia="MS Mincho" w:hAnsi="Calibri" w:cs="Calibri"/>
          <w:sz w:val="22"/>
          <w:szCs w:val="22"/>
        </w:rPr>
      </w:pPr>
    </w:p>
    <w:p w:rsidR="00737408" w:rsidRPr="00626208" w:rsidRDefault="00626208" w:rsidP="00626208">
      <w:pPr>
        <w:rPr>
          <w:rFonts w:ascii="Calibri" w:hAnsi="Calibri" w:cs="Calibri"/>
          <w:sz w:val="22"/>
          <w:szCs w:val="22"/>
          <w:u w:val="single"/>
        </w:rPr>
      </w:pPr>
      <w:r w:rsidRPr="00072DBA">
        <w:rPr>
          <w:rFonts w:ascii="Calibri" w:hAnsi="Calibri" w:cs="Calibri"/>
          <w:b/>
          <w:sz w:val="22"/>
          <w:szCs w:val="22"/>
          <w:u w:val="single"/>
        </w:rPr>
        <w:t>Option 1:</w:t>
      </w:r>
      <w:r>
        <w:rPr>
          <w:rFonts w:ascii="Calibri" w:hAnsi="Calibri" w:cs="Calibri"/>
          <w:sz w:val="22"/>
          <w:szCs w:val="22"/>
        </w:rPr>
        <w:t xml:space="preserve"> </w:t>
      </w:r>
      <w:r w:rsidR="00737408" w:rsidRPr="00626208">
        <w:rPr>
          <w:rFonts w:ascii="Calibri" w:hAnsi="Calibri" w:cs="Calibri"/>
          <w:sz w:val="22"/>
          <w:szCs w:val="22"/>
        </w:rPr>
        <w:t xml:space="preserve">If </w:t>
      </w:r>
      <w:r w:rsidR="00B06364" w:rsidRPr="00626208">
        <w:rPr>
          <w:rFonts w:ascii="Calibri" w:hAnsi="Calibri" w:cs="Calibri"/>
          <w:sz w:val="22"/>
          <w:szCs w:val="22"/>
        </w:rPr>
        <w:t>the label is</w:t>
      </w:r>
      <w:r w:rsidR="00737408" w:rsidRPr="00626208">
        <w:rPr>
          <w:rFonts w:ascii="Calibri" w:hAnsi="Calibri" w:cs="Calibri"/>
          <w:sz w:val="22"/>
          <w:szCs w:val="22"/>
        </w:rPr>
        <w:t xml:space="preserve"> owned by your certified operation, submit </w:t>
      </w:r>
      <w:r w:rsidR="002A2615" w:rsidRPr="00626208">
        <w:rPr>
          <w:rFonts w:ascii="Calibri" w:hAnsi="Calibri" w:cs="Calibri"/>
          <w:b/>
          <w:sz w:val="22"/>
          <w:szCs w:val="22"/>
          <w:u w:val="single"/>
        </w:rPr>
        <w:t xml:space="preserve">all of </w:t>
      </w:r>
      <w:r w:rsidR="00737408" w:rsidRPr="00626208">
        <w:rPr>
          <w:rFonts w:ascii="Calibri" w:hAnsi="Calibri" w:cs="Calibri"/>
          <w:b/>
          <w:sz w:val="22"/>
          <w:szCs w:val="22"/>
          <w:u w:val="single"/>
        </w:rPr>
        <w:t>the following info</w:t>
      </w:r>
      <w:r w:rsidR="00B06364" w:rsidRPr="00626208">
        <w:rPr>
          <w:rFonts w:ascii="Calibri" w:hAnsi="Calibri" w:cs="Calibri"/>
          <w:b/>
          <w:sz w:val="22"/>
          <w:szCs w:val="22"/>
          <w:u w:val="single"/>
        </w:rPr>
        <w:t>rmation</w:t>
      </w:r>
      <w:r w:rsidR="002A2615" w:rsidRPr="00626208">
        <w:rPr>
          <w:rFonts w:ascii="Calibri" w:hAnsi="Calibri" w:cs="Calibri"/>
          <w:sz w:val="22"/>
          <w:szCs w:val="22"/>
        </w:rPr>
        <w:t xml:space="preserve"> along with this form,</w:t>
      </w:r>
      <w:r w:rsidR="00B06364" w:rsidRPr="00626208">
        <w:rPr>
          <w:rFonts w:ascii="Calibri" w:hAnsi="Calibri" w:cs="Calibri"/>
          <w:sz w:val="22"/>
          <w:szCs w:val="22"/>
        </w:rPr>
        <w:t xml:space="preserve"> in order to complete a label</w:t>
      </w:r>
      <w:r w:rsidR="00737408" w:rsidRPr="00626208">
        <w:rPr>
          <w:rFonts w:ascii="Calibri" w:hAnsi="Calibri" w:cs="Calibri"/>
          <w:sz w:val="22"/>
          <w:szCs w:val="22"/>
        </w:rPr>
        <w:t xml:space="preserve"> review: </w:t>
      </w:r>
    </w:p>
    <w:p w:rsidR="00737408" w:rsidRPr="004B0090" w:rsidRDefault="00737408" w:rsidP="00B06364">
      <w:pPr>
        <w:pStyle w:val="ListParagraph"/>
        <w:numPr>
          <w:ilvl w:val="1"/>
          <w:numId w:val="5"/>
        </w:numPr>
        <w:spacing w:before="120"/>
        <w:rPr>
          <w:rFonts w:ascii="Calibri" w:hAnsi="Calibri" w:cs="Calibri"/>
          <w:sz w:val="22"/>
          <w:szCs w:val="22"/>
          <w:u w:val="single"/>
        </w:rPr>
      </w:pPr>
      <w:r w:rsidRPr="004B0090">
        <w:rPr>
          <w:rFonts w:ascii="Calibri" w:hAnsi="Calibri" w:cs="Calibri"/>
          <w:sz w:val="22"/>
          <w:szCs w:val="22"/>
        </w:rPr>
        <w:t>Clear and legible copies of the label design</w:t>
      </w:r>
    </w:p>
    <w:p w:rsidR="00737408" w:rsidRPr="004B0090" w:rsidRDefault="00737408" w:rsidP="00737408">
      <w:pPr>
        <w:numPr>
          <w:ilvl w:val="1"/>
          <w:numId w:val="5"/>
        </w:numPr>
        <w:spacing w:after="120"/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sz w:val="22"/>
          <w:szCs w:val="22"/>
        </w:rPr>
        <w:t>U</w:t>
      </w:r>
      <w:r w:rsidR="00B06364" w:rsidRPr="004B0090">
        <w:rPr>
          <w:rFonts w:ascii="Calibri" w:eastAsia="MS Mincho" w:hAnsi="Calibri" w:cs="Calibri"/>
          <w:sz w:val="22"/>
          <w:szCs w:val="22"/>
        </w:rPr>
        <w:t>pdated Organic S</w:t>
      </w:r>
      <w:r w:rsidRPr="004B0090">
        <w:rPr>
          <w:rFonts w:ascii="Calibri" w:eastAsia="MS Mincho" w:hAnsi="Calibri" w:cs="Calibri"/>
          <w:sz w:val="22"/>
          <w:szCs w:val="22"/>
        </w:rPr>
        <w:t xml:space="preserve">ystem </w:t>
      </w:r>
      <w:r w:rsidR="00B06364" w:rsidRPr="004B0090">
        <w:rPr>
          <w:rFonts w:ascii="Calibri" w:eastAsia="MS Mincho" w:hAnsi="Calibri" w:cs="Calibri"/>
          <w:sz w:val="22"/>
          <w:szCs w:val="22"/>
        </w:rPr>
        <w:t>Pl</w:t>
      </w:r>
      <w:r w:rsidRPr="004B0090">
        <w:rPr>
          <w:rFonts w:ascii="Calibri" w:eastAsia="MS Mincho" w:hAnsi="Calibri" w:cs="Calibri"/>
          <w:sz w:val="22"/>
          <w:szCs w:val="22"/>
        </w:rPr>
        <w:t>an (OSP)</w:t>
      </w:r>
    </w:p>
    <w:p w:rsidR="00737408" w:rsidRPr="004B0090" w:rsidRDefault="00626208" w:rsidP="00626208">
      <w:pPr>
        <w:spacing w:after="120"/>
        <w:rPr>
          <w:rFonts w:ascii="Calibri" w:eastAsia="MS Mincho" w:hAnsi="Calibri" w:cs="Calibri"/>
          <w:sz w:val="22"/>
          <w:szCs w:val="22"/>
        </w:rPr>
      </w:pPr>
      <w:r w:rsidRPr="00072DBA">
        <w:rPr>
          <w:rFonts w:ascii="Calibri" w:eastAsia="MS Mincho" w:hAnsi="Calibri" w:cs="Calibri"/>
          <w:b/>
          <w:sz w:val="22"/>
          <w:szCs w:val="22"/>
          <w:u w:val="single"/>
        </w:rPr>
        <w:t>Option 2: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="00737408" w:rsidRPr="004B0090">
        <w:rPr>
          <w:rFonts w:ascii="Calibri" w:eastAsia="MS Mincho" w:hAnsi="Calibri" w:cs="Calibri"/>
          <w:sz w:val="22"/>
          <w:szCs w:val="22"/>
        </w:rPr>
        <w:t>If</w:t>
      </w:r>
      <w:r w:rsidR="00B06364" w:rsidRPr="004B0090">
        <w:rPr>
          <w:rFonts w:ascii="Calibri" w:eastAsia="MS Mincho" w:hAnsi="Calibri" w:cs="Calibri"/>
          <w:sz w:val="22"/>
          <w:szCs w:val="22"/>
        </w:rPr>
        <w:t xml:space="preserve"> the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 </w:t>
      </w:r>
      <w:r w:rsidR="00B06364" w:rsidRPr="004B0090">
        <w:rPr>
          <w:rFonts w:ascii="Calibri" w:eastAsia="MS Mincho" w:hAnsi="Calibri" w:cs="Calibri"/>
          <w:sz w:val="22"/>
          <w:szCs w:val="22"/>
        </w:rPr>
        <w:t>label is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 </w:t>
      </w:r>
      <w:r w:rsidR="00737408" w:rsidRPr="00312DD4">
        <w:rPr>
          <w:rFonts w:ascii="Calibri" w:eastAsia="MS Mincho" w:hAnsi="Calibri" w:cs="Calibri"/>
          <w:b/>
          <w:color w:val="FF0000"/>
          <w:sz w:val="22"/>
          <w:szCs w:val="22"/>
        </w:rPr>
        <w:t>not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 owned by your certified operation, bu</w:t>
      </w:r>
      <w:r w:rsidR="00B06364" w:rsidRPr="004B0090">
        <w:rPr>
          <w:rFonts w:ascii="Calibri" w:eastAsia="MS Mincho" w:hAnsi="Calibri" w:cs="Calibri"/>
          <w:sz w:val="22"/>
          <w:szCs w:val="22"/>
        </w:rPr>
        <w:t>t rather providing a co-packer/</w:t>
      </w:r>
      <w:r w:rsidR="00737408" w:rsidRPr="004B0090">
        <w:rPr>
          <w:rFonts w:ascii="Calibri" w:eastAsia="MS Mincho" w:hAnsi="Calibri" w:cs="Calibri"/>
          <w:sz w:val="22"/>
          <w:szCs w:val="22"/>
        </w:rPr>
        <w:t>re</w:t>
      </w:r>
      <w:r w:rsidR="00B06364" w:rsidRPr="004B0090">
        <w:rPr>
          <w:rFonts w:ascii="Calibri" w:eastAsia="MS Mincho" w:hAnsi="Calibri" w:cs="Calibri"/>
          <w:sz w:val="22"/>
          <w:szCs w:val="22"/>
        </w:rPr>
        <w:t>-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labeling </w:t>
      </w:r>
      <w:r w:rsidR="00B06364" w:rsidRPr="004B0090">
        <w:rPr>
          <w:rFonts w:ascii="Calibri" w:eastAsia="MS Mincho" w:hAnsi="Calibri" w:cs="Calibri"/>
          <w:sz w:val="22"/>
          <w:szCs w:val="22"/>
        </w:rPr>
        <w:t>service to another distributor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, please submit </w:t>
      </w:r>
      <w:r w:rsidR="00B06364" w:rsidRPr="004B0090">
        <w:rPr>
          <w:rFonts w:ascii="Calibri" w:eastAsia="MS Mincho" w:hAnsi="Calibri" w:cs="Calibri"/>
          <w:b/>
          <w:sz w:val="22"/>
          <w:szCs w:val="22"/>
          <w:u w:val="single"/>
        </w:rPr>
        <w:t xml:space="preserve">all of </w:t>
      </w:r>
      <w:r w:rsidR="00737408" w:rsidRPr="004B0090">
        <w:rPr>
          <w:rFonts w:ascii="Calibri" w:eastAsia="MS Mincho" w:hAnsi="Calibri" w:cs="Calibri"/>
          <w:b/>
          <w:sz w:val="22"/>
          <w:szCs w:val="22"/>
          <w:u w:val="single"/>
        </w:rPr>
        <w:t>the following information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 in order to complete a </w:t>
      </w:r>
      <w:r w:rsidR="00B06364" w:rsidRPr="004B0090">
        <w:rPr>
          <w:rFonts w:ascii="Calibri" w:eastAsia="MS Mincho" w:hAnsi="Calibri" w:cs="Calibri"/>
          <w:sz w:val="22"/>
          <w:szCs w:val="22"/>
        </w:rPr>
        <w:t xml:space="preserve">label 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review: </w:t>
      </w:r>
    </w:p>
    <w:p w:rsidR="00737408" w:rsidRPr="00626208" w:rsidRDefault="00737408" w:rsidP="00626208">
      <w:pPr>
        <w:pStyle w:val="ListParagraph"/>
        <w:numPr>
          <w:ilvl w:val="1"/>
          <w:numId w:val="9"/>
        </w:numPr>
        <w:rPr>
          <w:rFonts w:ascii="Calibri" w:hAnsi="Calibri" w:cs="Calibri"/>
          <w:sz w:val="22"/>
          <w:szCs w:val="22"/>
        </w:rPr>
      </w:pPr>
      <w:r w:rsidRPr="00626208">
        <w:rPr>
          <w:rFonts w:ascii="Calibri" w:hAnsi="Calibri" w:cs="Calibri"/>
          <w:sz w:val="22"/>
          <w:szCs w:val="22"/>
        </w:rPr>
        <w:t>Clear and legible copies of the label design</w:t>
      </w:r>
    </w:p>
    <w:p w:rsidR="00737408" w:rsidRPr="004B0090" w:rsidRDefault="00737408" w:rsidP="00626208">
      <w:pPr>
        <w:numPr>
          <w:ilvl w:val="1"/>
          <w:numId w:val="9"/>
        </w:numPr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sz w:val="22"/>
          <w:szCs w:val="22"/>
        </w:rPr>
        <w:t xml:space="preserve">If organic certified, a copy of the distributor’s organic certificate </w:t>
      </w:r>
    </w:p>
    <w:p w:rsidR="00737408" w:rsidRPr="004B0090" w:rsidRDefault="00737408" w:rsidP="00072DBA">
      <w:pPr>
        <w:numPr>
          <w:ilvl w:val="1"/>
          <w:numId w:val="9"/>
        </w:numPr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sz w:val="22"/>
          <w:szCs w:val="22"/>
        </w:rPr>
        <w:t xml:space="preserve">Completed </w:t>
      </w:r>
      <w:r w:rsidR="00072DBA" w:rsidRPr="00072DBA">
        <w:rPr>
          <w:rFonts w:ascii="Calibri" w:eastAsia="MS Mincho" w:hAnsi="Calibri" w:cs="Calibri"/>
          <w:sz w:val="22"/>
          <w:szCs w:val="22"/>
        </w:rPr>
        <w:t>Org-001 Private Label Requirements Request Form</w:t>
      </w:r>
      <w:r w:rsidRPr="004B0090">
        <w:rPr>
          <w:rFonts w:ascii="Calibri" w:eastAsia="MS Mincho" w:hAnsi="Calibri" w:cs="Calibri"/>
          <w:sz w:val="22"/>
          <w:szCs w:val="22"/>
        </w:rPr>
        <w:t xml:space="preserve"> </w:t>
      </w:r>
    </w:p>
    <w:p w:rsidR="00737408" w:rsidRPr="00626208" w:rsidRDefault="00737408" w:rsidP="00626208">
      <w:pPr>
        <w:ind w:left="720" w:firstLine="720"/>
        <w:rPr>
          <w:rFonts w:ascii="Calibri" w:eastAsia="MS Mincho" w:hAnsi="Calibri" w:cs="Calibri"/>
          <w:i/>
          <w:sz w:val="22"/>
          <w:szCs w:val="22"/>
        </w:rPr>
      </w:pPr>
      <w:r w:rsidRPr="00626208">
        <w:rPr>
          <w:rFonts w:ascii="Calibri" w:eastAsia="MS Mincho" w:hAnsi="Calibri" w:cs="Calibri"/>
          <w:i/>
          <w:sz w:val="22"/>
          <w:szCs w:val="22"/>
        </w:rPr>
        <w:t>Note: You must request this additional form</w:t>
      </w:r>
      <w:r w:rsidR="00835323" w:rsidRPr="00626208">
        <w:rPr>
          <w:sz w:val="22"/>
          <w:szCs w:val="22"/>
        </w:rPr>
        <w:t xml:space="preserve">. </w:t>
      </w:r>
    </w:p>
    <w:p w:rsidR="00737408" w:rsidRPr="004B0090" w:rsidRDefault="00B06364" w:rsidP="00626208">
      <w:pPr>
        <w:numPr>
          <w:ilvl w:val="1"/>
          <w:numId w:val="9"/>
        </w:numPr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sz w:val="22"/>
          <w:szCs w:val="22"/>
        </w:rPr>
        <w:t>Updated Organic S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ystem </w:t>
      </w:r>
      <w:r w:rsidRPr="004B0090">
        <w:rPr>
          <w:rFonts w:ascii="Calibri" w:eastAsia="MS Mincho" w:hAnsi="Calibri" w:cs="Calibri"/>
          <w:sz w:val="22"/>
          <w:szCs w:val="22"/>
        </w:rPr>
        <w:t>P</w:t>
      </w:r>
      <w:r w:rsidR="00737408" w:rsidRPr="004B0090">
        <w:rPr>
          <w:rFonts w:ascii="Calibri" w:eastAsia="MS Mincho" w:hAnsi="Calibri" w:cs="Calibri"/>
          <w:sz w:val="22"/>
          <w:szCs w:val="22"/>
        </w:rPr>
        <w:t>lan (OSP)</w:t>
      </w:r>
    </w:p>
    <w:p w:rsidR="00F95C16" w:rsidRPr="004B0090" w:rsidRDefault="00F95C16" w:rsidP="00F95C16">
      <w:pPr>
        <w:rPr>
          <w:rFonts w:ascii="Calibri" w:eastAsia="MS Mincho" w:hAnsi="Calibri" w:cs="Calibri"/>
          <w:sz w:val="22"/>
          <w:szCs w:val="22"/>
        </w:rPr>
      </w:pPr>
    </w:p>
    <w:p w:rsidR="00AA7A03" w:rsidRPr="006B1CE1" w:rsidRDefault="00F95C16" w:rsidP="00626208">
      <w:pPr>
        <w:rPr>
          <w:rFonts w:ascii="Calibri" w:eastAsia="MS Mincho" w:hAnsi="Calibri" w:cs="Calibri"/>
          <w:b/>
          <w:sz w:val="24"/>
          <w:szCs w:val="24"/>
        </w:rPr>
      </w:pPr>
      <w:r w:rsidRPr="006B1CE1">
        <w:rPr>
          <w:rFonts w:ascii="Calibri" w:eastAsia="MS Mincho" w:hAnsi="Calibri" w:cs="Calibri"/>
          <w:b/>
          <w:sz w:val="22"/>
          <w:szCs w:val="22"/>
        </w:rPr>
        <w:t xml:space="preserve">Once completed, submit </w:t>
      </w:r>
      <w:r w:rsidR="00570B6F" w:rsidRPr="006B1CE1">
        <w:rPr>
          <w:rFonts w:ascii="Calibri" w:eastAsia="MS Mincho" w:hAnsi="Calibri" w:cs="Calibri"/>
          <w:b/>
          <w:sz w:val="22"/>
          <w:szCs w:val="22"/>
        </w:rPr>
        <w:t xml:space="preserve">this </w:t>
      </w:r>
      <w:r w:rsidRPr="006B1CE1">
        <w:rPr>
          <w:rFonts w:ascii="Calibri" w:eastAsia="MS Mincho" w:hAnsi="Calibri" w:cs="Calibri"/>
          <w:b/>
          <w:sz w:val="22"/>
          <w:szCs w:val="22"/>
        </w:rPr>
        <w:t xml:space="preserve">form and attachments by email to </w:t>
      </w:r>
      <w:hyperlink r:id="rId12" w:history="1">
        <w:r w:rsidRPr="006B1CE1">
          <w:rPr>
            <w:rStyle w:val="Hyperlink"/>
            <w:rFonts w:ascii="Calibri" w:eastAsia="MS Mincho" w:hAnsi="Calibri" w:cs="Calibri"/>
            <w:b/>
            <w:sz w:val="22"/>
            <w:szCs w:val="22"/>
          </w:rPr>
          <w:t>OrganicAdmin@PAO-USA.com</w:t>
        </w:r>
      </w:hyperlink>
    </w:p>
    <w:sectPr w:rsidR="00AA7A03" w:rsidRPr="006B1CE1" w:rsidSect="004B0090">
      <w:type w:val="continuous"/>
      <w:pgSz w:w="12240" w:h="15840"/>
      <w:pgMar w:top="1080" w:right="1080" w:bottom="432" w:left="1080" w:header="864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BB2" w:rsidRDefault="00043BB2">
      <w:r>
        <w:separator/>
      </w:r>
    </w:p>
  </w:endnote>
  <w:endnote w:type="continuationSeparator" w:id="0">
    <w:p w:rsidR="00043BB2" w:rsidRDefault="00043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4D3C96-1B1E-4F82-A03F-50A3E3B32E85}"/>
    <w:embedBold r:id="rId2" w:fontKey="{07DADC48-4197-4F11-BEAE-9DF867EDF4F1}"/>
    <w:embedItalic r:id="rId3" w:fontKey="{18E1CA50-5F2F-439E-9A6B-98B35952FD77}"/>
    <w:embedBoldItalic r:id="rId4" w:fontKey="{7C41EC76-0268-4306-BF4D-CEB917CFBC2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483E654B-70F8-4F66-9DD9-A45D80642455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DEC4782-2ED2-4DEC-B3B7-CFF1F6632A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96EA0B-4DBA-4F42-90F6-55B12192F95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50446320-CA6B-4A44-B7B3-3539E9C707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337D06A2-EDC2-48AE-9E91-6003279E71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B4CEFB6-7354-45A8-BD9D-EF5DCAFEF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A77" w:rsidRDefault="00DA1A77" w:rsidP="00DA1A77">
    <w:pPr>
      <w:pStyle w:val="Header"/>
    </w:pPr>
  </w:p>
  <w:p w:rsidR="00DA1A77" w:rsidRDefault="00DA1A77" w:rsidP="00DA1A77"/>
  <w:p w:rsidR="00DA1A77" w:rsidRPr="00DA1A77" w:rsidRDefault="00DA1A77">
    <w:pPr>
      <w:pStyle w:val="Footer"/>
      <w:rPr>
        <w:rFonts w:ascii="Arial" w:hAnsi="Arial" w:cs="Arial"/>
        <w:b/>
        <w:sz w:val="18"/>
        <w:szCs w:val="18"/>
      </w:rPr>
    </w:pPr>
    <w:r w:rsidRPr="00D70F6A">
      <w:rPr>
        <w:rFonts w:ascii="Arial" w:hAnsi="Arial" w:cs="Arial"/>
        <w:b/>
        <w:sz w:val="18"/>
        <w:szCs w:val="18"/>
      </w:rPr>
      <w:t>Primus</w:t>
    </w:r>
    <w:r w:rsidR="00195D45">
      <w:rPr>
        <w:rFonts w:ascii="Arial" w:hAnsi="Arial" w:cs="Arial"/>
        <w:b/>
        <w:sz w:val="18"/>
        <w:szCs w:val="18"/>
      </w:rPr>
      <w:t>AuditingOps</w:t>
    </w:r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 w:rsidR="00195D45">
      <w:rPr>
        <w:rFonts w:ascii="Arial" w:hAnsi="Arial" w:cs="Arial"/>
        <w:b/>
        <w:sz w:val="18"/>
        <w:szCs w:val="18"/>
      </w:rPr>
      <w:t xml:space="preserve">                        </w:t>
    </w:r>
    <w:r w:rsidRPr="00DF2DEA">
      <w:rPr>
        <w:rFonts w:ascii="Arial" w:hAnsi="Arial" w:cs="Arial"/>
        <w:b/>
        <w:sz w:val="18"/>
        <w:szCs w:val="18"/>
      </w:rPr>
      <w:t xml:space="preserve">      </w:t>
    </w:r>
    <w:r w:rsidRPr="00DF2DEA">
      <w:rPr>
        <w:rStyle w:val="PageNumber"/>
        <w:rFonts w:ascii="Arial" w:hAnsi="Arial" w:cs="Arial"/>
        <w:b/>
        <w:sz w:val="18"/>
        <w:szCs w:val="18"/>
      </w:rPr>
      <w:t>Org-04</w:t>
    </w:r>
    <w:r>
      <w:rPr>
        <w:rStyle w:val="PageNumber"/>
        <w:rFonts w:ascii="Arial" w:hAnsi="Arial" w:cs="Arial"/>
        <w:b/>
        <w:sz w:val="18"/>
        <w:szCs w:val="18"/>
      </w:rPr>
      <w:t>6</w:t>
    </w:r>
    <w:r>
      <w:rPr>
        <w:rStyle w:val="PageNumber"/>
        <w:rFonts w:ascii="Arial" w:hAnsi="Arial" w:cs="Arial"/>
        <w:b/>
      </w:rPr>
      <w:t xml:space="preserve">        </w:t>
    </w:r>
    <w:r w:rsidR="00195D45">
      <w:rPr>
        <w:rStyle w:val="PageNumber"/>
        <w:rFonts w:ascii="Arial" w:hAnsi="Arial" w:cs="Arial"/>
        <w:b/>
      </w:rPr>
      <w:t xml:space="preserve">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   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>
      <w:rPr>
        <w:rFonts w:ascii="Arial" w:hAnsi="Arial" w:cs="Arial"/>
        <w:b/>
        <w:sz w:val="18"/>
        <w:szCs w:val="18"/>
      </w:rPr>
      <w:t>Page 1 of 1</w:t>
    </w:r>
    <w:r w:rsidR="00195D45">
      <w:rPr>
        <w:rStyle w:val="PageNumber"/>
        <w:rFonts w:ascii="Arial" w:hAnsi="Arial" w:cs="Arial"/>
        <w:b/>
      </w:rPr>
      <w:t xml:space="preserve">          </w:t>
    </w:r>
    <w:r>
      <w:rPr>
        <w:rStyle w:val="PageNumber"/>
        <w:rFonts w:ascii="Arial" w:hAnsi="Arial" w:cs="Arial"/>
        <w:b/>
      </w:rPr>
      <w:t xml:space="preserve">               </w:t>
    </w:r>
    <w:r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FF34B1">
      <w:rPr>
        <w:rStyle w:val="PageNumber"/>
        <w:rFonts w:ascii="Arial" w:hAnsi="Arial" w:cs="Arial"/>
        <w:b/>
        <w:sz w:val="18"/>
        <w:szCs w:val="18"/>
      </w:rPr>
      <w:t>3</w:t>
    </w:r>
    <w:r w:rsidR="00E34839">
      <w:rPr>
        <w:rStyle w:val="PageNumber"/>
        <w:rFonts w:ascii="Arial" w:hAnsi="Arial" w:cs="Arial"/>
        <w:b/>
        <w:sz w:val="18"/>
        <w:szCs w:val="18"/>
      </w:rPr>
      <w:t xml:space="preserve"> </w:t>
    </w:r>
    <w:r w:rsidR="00FF34B1">
      <w:rPr>
        <w:rStyle w:val="PageNumber"/>
        <w:rFonts w:ascii="Arial" w:hAnsi="Arial" w:cs="Arial"/>
        <w:b/>
        <w:sz w:val="18"/>
        <w:szCs w:val="18"/>
      </w:rPr>
      <w:t>09/29/2023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BB2" w:rsidRDefault="00043BB2">
      <w:r>
        <w:separator/>
      </w:r>
    </w:p>
  </w:footnote>
  <w:footnote w:type="continuationSeparator" w:id="0">
    <w:p w:rsidR="00043BB2" w:rsidRDefault="00043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043BB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Pr="003C4B32" w:rsidRDefault="002B478C" w:rsidP="003C4B32">
    <w:pPr>
      <w:pStyle w:val="PrimusLabsParagraph"/>
      <w:pBdr>
        <w:bottom w:val="single" w:sz="12" w:space="1" w:color="auto"/>
      </w:pBdr>
      <w:jc w:val="center"/>
      <w:rPr>
        <w:rFonts w:ascii="Calibri" w:eastAsia="MS Mincho" w:hAnsi="Calibri" w:cs="Calibri"/>
        <w:b/>
        <w:sz w:val="32"/>
        <w:szCs w:val="32"/>
      </w:rPr>
    </w:pPr>
    <w:r>
      <w:drawing>
        <wp:anchor distT="0" distB="0" distL="114300" distR="114300" simplePos="0" relativeHeight="251660800" behindDoc="1" locked="0" layoutInCell="1" allowOverlap="1" wp14:anchorId="3B5F845D" wp14:editId="5A65BAC7">
          <wp:simplePos x="0" y="0"/>
          <wp:positionH relativeFrom="margin">
            <wp:posOffset>0</wp:posOffset>
          </wp:positionH>
          <wp:positionV relativeFrom="paragraph">
            <wp:posOffset>-267335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4B32">
      <w:rPr>
        <w:rFonts w:ascii="Calibri" w:eastAsia="MS Mincho" w:hAnsi="Calibri" w:cs="Calibri"/>
        <w:b/>
        <w:sz w:val="32"/>
        <w:szCs w:val="32"/>
      </w:rPr>
      <w:t xml:space="preserve">  </w:t>
    </w:r>
    <w:r w:rsidR="00EB14D9">
      <w:rPr>
        <w:rFonts w:ascii="Calibri" w:eastAsia="MS Mincho" w:hAnsi="Calibri" w:cs="Calibri"/>
        <w:b/>
        <w:sz w:val="32"/>
        <w:szCs w:val="32"/>
      </w:rPr>
      <w:tab/>
    </w:r>
    <w:r w:rsidR="00EB14D9">
      <w:rPr>
        <w:rFonts w:ascii="Calibri" w:eastAsia="MS Mincho" w:hAnsi="Calibri" w:cs="Calibri"/>
        <w:b/>
        <w:sz w:val="32"/>
        <w:szCs w:val="32"/>
      </w:rPr>
      <w:tab/>
    </w:r>
    <w:r w:rsidR="00737408" w:rsidRPr="003C4B32">
      <w:rPr>
        <w:rFonts w:ascii="Calibri" w:eastAsia="MS Mincho" w:hAnsi="Calibri" w:cs="Calibri"/>
        <w:b/>
        <w:sz w:val="32"/>
        <w:szCs w:val="32"/>
      </w:rPr>
      <w:t>Label Review Request Form</w:t>
    </w:r>
  </w:p>
  <w:p w:rsidR="006336D7" w:rsidRPr="003C4B32" w:rsidRDefault="002B478C" w:rsidP="002B478C">
    <w:pPr>
      <w:pStyle w:val="PrimusLabsParagraph"/>
      <w:pBdr>
        <w:bottom w:val="single" w:sz="12" w:space="1" w:color="auto"/>
      </w:pBdr>
      <w:tabs>
        <w:tab w:val="center" w:pos="5040"/>
        <w:tab w:val="right" w:pos="10080"/>
      </w:tabs>
      <w:spacing w:before="120" w:after="120" w:line="240" w:lineRule="auto"/>
    </w:pPr>
    <w:r w:rsidRPr="003C4B32">
      <w:tab/>
    </w:r>
    <w:r w:rsidR="00043BB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.75pt;margin-top:278.6pt;width:536.65pt;height:570.25pt;z-index:-251659776;mso-wrap-edited:f;mso-position-horizontal-relative:margin;mso-position-vertical-relative:margin" wrapcoords="-30 0 -30 21571 21600 21571 21600 0 -30 0">
          <v:imagedata r:id="rId2" o:title="PL Watermark01"/>
          <w10:wrap anchorx="margin" anchory="margin"/>
        </v:shape>
      </w:pict>
    </w:r>
    <w:r w:rsidRPr="003C4B3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043BB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2E4"/>
    <w:multiLevelType w:val="hybridMultilevel"/>
    <w:tmpl w:val="33B40E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6F2135"/>
    <w:multiLevelType w:val="hybridMultilevel"/>
    <w:tmpl w:val="0824AD90"/>
    <w:lvl w:ilvl="0" w:tplc="16448674">
      <w:start w:val="1"/>
      <w:numFmt w:val="upperLetter"/>
      <w:lvlText w:val="%1."/>
      <w:lvlJc w:val="left"/>
      <w:pPr>
        <w:ind w:left="720" w:hanging="360"/>
      </w:pPr>
      <w:rPr>
        <w:rFonts w:ascii="Calibri" w:eastAsia="MS Mincho" w:hAnsi="Calibri" w:cs="Calibri"/>
      </w:rPr>
    </w:lvl>
    <w:lvl w:ilvl="1" w:tplc="E0EEB022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45C48"/>
    <w:multiLevelType w:val="hybridMultilevel"/>
    <w:tmpl w:val="3760E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A061770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916AD"/>
    <w:multiLevelType w:val="hybridMultilevel"/>
    <w:tmpl w:val="D8EC7F62"/>
    <w:lvl w:ilvl="0" w:tplc="9CFE52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848AE"/>
    <w:multiLevelType w:val="hybridMultilevel"/>
    <w:tmpl w:val="056A2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909B0"/>
    <w:multiLevelType w:val="hybridMultilevel"/>
    <w:tmpl w:val="A12C910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C00CE"/>
    <w:multiLevelType w:val="hybridMultilevel"/>
    <w:tmpl w:val="1D187E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217061"/>
    <w:multiLevelType w:val="hybridMultilevel"/>
    <w:tmpl w:val="B096F430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0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4"/>
  </w:num>
  <w:num w:numId="10">
    <w:abstractNumId w:val="1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06E41"/>
    <w:rsid w:val="000138FB"/>
    <w:rsid w:val="0002278C"/>
    <w:rsid w:val="00025CE3"/>
    <w:rsid w:val="00041377"/>
    <w:rsid w:val="00041FF5"/>
    <w:rsid w:val="00043BB2"/>
    <w:rsid w:val="00064D5E"/>
    <w:rsid w:val="00072DBA"/>
    <w:rsid w:val="00085B6F"/>
    <w:rsid w:val="00091983"/>
    <w:rsid w:val="000B115C"/>
    <w:rsid w:val="000B2D86"/>
    <w:rsid w:val="000E39EE"/>
    <w:rsid w:val="000E4ECE"/>
    <w:rsid w:val="00102D2D"/>
    <w:rsid w:val="00113E8D"/>
    <w:rsid w:val="00114893"/>
    <w:rsid w:val="00121B4D"/>
    <w:rsid w:val="00121BC5"/>
    <w:rsid w:val="00126295"/>
    <w:rsid w:val="001345A0"/>
    <w:rsid w:val="001347E4"/>
    <w:rsid w:val="00146A88"/>
    <w:rsid w:val="001571FA"/>
    <w:rsid w:val="00195D45"/>
    <w:rsid w:val="001A2659"/>
    <w:rsid w:val="001A39D3"/>
    <w:rsid w:val="00207D73"/>
    <w:rsid w:val="002270D2"/>
    <w:rsid w:val="00247F6E"/>
    <w:rsid w:val="00253537"/>
    <w:rsid w:val="002540C3"/>
    <w:rsid w:val="00284B2C"/>
    <w:rsid w:val="002A2615"/>
    <w:rsid w:val="002A56F0"/>
    <w:rsid w:val="002B478C"/>
    <w:rsid w:val="002C1099"/>
    <w:rsid w:val="002D1FFC"/>
    <w:rsid w:val="002D2CF1"/>
    <w:rsid w:val="002F7238"/>
    <w:rsid w:val="003049FE"/>
    <w:rsid w:val="00312DD4"/>
    <w:rsid w:val="00340536"/>
    <w:rsid w:val="00352535"/>
    <w:rsid w:val="0035646E"/>
    <w:rsid w:val="00372391"/>
    <w:rsid w:val="003801E6"/>
    <w:rsid w:val="0039535B"/>
    <w:rsid w:val="003A4879"/>
    <w:rsid w:val="003C1DFC"/>
    <w:rsid w:val="003C4B32"/>
    <w:rsid w:val="003C7AD1"/>
    <w:rsid w:val="003F534F"/>
    <w:rsid w:val="00400C98"/>
    <w:rsid w:val="00417570"/>
    <w:rsid w:val="00431E82"/>
    <w:rsid w:val="004348C6"/>
    <w:rsid w:val="00435EBF"/>
    <w:rsid w:val="0048388B"/>
    <w:rsid w:val="004873DE"/>
    <w:rsid w:val="00490DD0"/>
    <w:rsid w:val="004B0090"/>
    <w:rsid w:val="004C5FE4"/>
    <w:rsid w:val="004D6101"/>
    <w:rsid w:val="004D672A"/>
    <w:rsid w:val="004F27FE"/>
    <w:rsid w:val="00506244"/>
    <w:rsid w:val="00512BD2"/>
    <w:rsid w:val="00536920"/>
    <w:rsid w:val="0056346F"/>
    <w:rsid w:val="00566410"/>
    <w:rsid w:val="00570B6F"/>
    <w:rsid w:val="005A3956"/>
    <w:rsid w:val="005B040F"/>
    <w:rsid w:val="005B6A6A"/>
    <w:rsid w:val="005C6811"/>
    <w:rsid w:val="006145B2"/>
    <w:rsid w:val="00626208"/>
    <w:rsid w:val="006336D7"/>
    <w:rsid w:val="00636DFF"/>
    <w:rsid w:val="006A4458"/>
    <w:rsid w:val="006B1CE1"/>
    <w:rsid w:val="006B2120"/>
    <w:rsid w:val="006C2942"/>
    <w:rsid w:val="006C3FF6"/>
    <w:rsid w:val="006E63EA"/>
    <w:rsid w:val="006F0203"/>
    <w:rsid w:val="006F1032"/>
    <w:rsid w:val="006F11BA"/>
    <w:rsid w:val="00737408"/>
    <w:rsid w:val="00740703"/>
    <w:rsid w:val="00743895"/>
    <w:rsid w:val="00791B74"/>
    <w:rsid w:val="00796896"/>
    <w:rsid w:val="007A2312"/>
    <w:rsid w:val="007C5A28"/>
    <w:rsid w:val="007F1397"/>
    <w:rsid w:val="007F6EC9"/>
    <w:rsid w:val="00807E1B"/>
    <w:rsid w:val="00811F27"/>
    <w:rsid w:val="008156D6"/>
    <w:rsid w:val="008161CF"/>
    <w:rsid w:val="00826E13"/>
    <w:rsid w:val="00835323"/>
    <w:rsid w:val="008733D0"/>
    <w:rsid w:val="0087555B"/>
    <w:rsid w:val="008D0147"/>
    <w:rsid w:val="008F251B"/>
    <w:rsid w:val="008F73D4"/>
    <w:rsid w:val="0091147B"/>
    <w:rsid w:val="009245A7"/>
    <w:rsid w:val="009305A6"/>
    <w:rsid w:val="00955ADB"/>
    <w:rsid w:val="00957F5C"/>
    <w:rsid w:val="009843D2"/>
    <w:rsid w:val="00991A55"/>
    <w:rsid w:val="009F37E1"/>
    <w:rsid w:val="00A24E21"/>
    <w:rsid w:val="00A37383"/>
    <w:rsid w:val="00A40BC5"/>
    <w:rsid w:val="00A41790"/>
    <w:rsid w:val="00A46068"/>
    <w:rsid w:val="00AA7A03"/>
    <w:rsid w:val="00AB0070"/>
    <w:rsid w:val="00AB0686"/>
    <w:rsid w:val="00AB3BD6"/>
    <w:rsid w:val="00AC5E7F"/>
    <w:rsid w:val="00AD45C6"/>
    <w:rsid w:val="00AF05D0"/>
    <w:rsid w:val="00B06364"/>
    <w:rsid w:val="00B24ED0"/>
    <w:rsid w:val="00B40851"/>
    <w:rsid w:val="00B5002B"/>
    <w:rsid w:val="00B721D4"/>
    <w:rsid w:val="00B948C3"/>
    <w:rsid w:val="00B97AC4"/>
    <w:rsid w:val="00BA47D6"/>
    <w:rsid w:val="00BB1F0B"/>
    <w:rsid w:val="00BC7309"/>
    <w:rsid w:val="00BD06EF"/>
    <w:rsid w:val="00BD6FF0"/>
    <w:rsid w:val="00BE099C"/>
    <w:rsid w:val="00BE326A"/>
    <w:rsid w:val="00BF47AF"/>
    <w:rsid w:val="00C03E92"/>
    <w:rsid w:val="00C06F08"/>
    <w:rsid w:val="00C1017A"/>
    <w:rsid w:val="00C13D8C"/>
    <w:rsid w:val="00C144CD"/>
    <w:rsid w:val="00C14A06"/>
    <w:rsid w:val="00C37C4D"/>
    <w:rsid w:val="00C41656"/>
    <w:rsid w:val="00C44C77"/>
    <w:rsid w:val="00C54FCE"/>
    <w:rsid w:val="00C61E5A"/>
    <w:rsid w:val="00C91274"/>
    <w:rsid w:val="00C97628"/>
    <w:rsid w:val="00CB5E07"/>
    <w:rsid w:val="00D109DC"/>
    <w:rsid w:val="00D12964"/>
    <w:rsid w:val="00D12BE8"/>
    <w:rsid w:val="00D30F7C"/>
    <w:rsid w:val="00D369DF"/>
    <w:rsid w:val="00D410E5"/>
    <w:rsid w:val="00D51638"/>
    <w:rsid w:val="00D519CF"/>
    <w:rsid w:val="00D57350"/>
    <w:rsid w:val="00D6206D"/>
    <w:rsid w:val="00D80A71"/>
    <w:rsid w:val="00D9267C"/>
    <w:rsid w:val="00D961E7"/>
    <w:rsid w:val="00DA1A77"/>
    <w:rsid w:val="00DC4052"/>
    <w:rsid w:val="00DD7741"/>
    <w:rsid w:val="00DE0F0E"/>
    <w:rsid w:val="00DE4A89"/>
    <w:rsid w:val="00DE59A2"/>
    <w:rsid w:val="00DE61BF"/>
    <w:rsid w:val="00DE654F"/>
    <w:rsid w:val="00E1683A"/>
    <w:rsid w:val="00E20BA0"/>
    <w:rsid w:val="00E34839"/>
    <w:rsid w:val="00E57ACA"/>
    <w:rsid w:val="00E71934"/>
    <w:rsid w:val="00E731F1"/>
    <w:rsid w:val="00E734FE"/>
    <w:rsid w:val="00E86510"/>
    <w:rsid w:val="00E91038"/>
    <w:rsid w:val="00EA2C4E"/>
    <w:rsid w:val="00EA372B"/>
    <w:rsid w:val="00EB14D9"/>
    <w:rsid w:val="00ED0255"/>
    <w:rsid w:val="00EE26FF"/>
    <w:rsid w:val="00EE5B8A"/>
    <w:rsid w:val="00EF1902"/>
    <w:rsid w:val="00F25B8A"/>
    <w:rsid w:val="00F2688B"/>
    <w:rsid w:val="00F37037"/>
    <w:rsid w:val="00F401F5"/>
    <w:rsid w:val="00F665AA"/>
    <w:rsid w:val="00F72979"/>
    <w:rsid w:val="00F7590F"/>
    <w:rsid w:val="00F766C5"/>
    <w:rsid w:val="00F8253E"/>
    <w:rsid w:val="00F9064C"/>
    <w:rsid w:val="00F91F38"/>
    <w:rsid w:val="00F95AFA"/>
    <w:rsid w:val="00F95C16"/>
    <w:rsid w:val="00FA3D7A"/>
    <w:rsid w:val="00FB205B"/>
    <w:rsid w:val="00FC54DB"/>
    <w:rsid w:val="00FF2906"/>
    <w:rsid w:val="00FF34B1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5:chartTrackingRefBased/>
  <w15:docId w15:val="{B356380E-6A85-4D73-879A-99A20586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291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uiPriority w:val="99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B9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A1A77"/>
    <w:rPr>
      <w:rFonts w:ascii="Geneva" w:hAnsi="Geneva"/>
    </w:rPr>
  </w:style>
  <w:style w:type="character" w:styleId="PlaceholderText">
    <w:name w:val="Placeholder Text"/>
    <w:basedOn w:val="DefaultParagraphFont"/>
    <w:uiPriority w:val="99"/>
    <w:semiHidden/>
    <w:rsid w:val="003C4B32"/>
    <w:rPr>
      <w:color w:val="808080"/>
    </w:rPr>
  </w:style>
  <w:style w:type="paragraph" w:styleId="Title">
    <w:name w:val="Title"/>
    <w:basedOn w:val="Normal"/>
    <w:link w:val="TitleChar"/>
    <w:qFormat/>
    <w:rsid w:val="00B06364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basedOn w:val="DefaultParagraphFont"/>
    <w:link w:val="Title"/>
    <w:rsid w:val="00B06364"/>
    <w:rPr>
      <w:rFonts w:ascii="Arial Black" w:hAnsi="Arial Black"/>
      <w:noProof/>
      <w:sz w:val="28"/>
      <w:szCs w:val="22"/>
      <w:lang w:val="es-ES_tradnl"/>
    </w:rPr>
  </w:style>
  <w:style w:type="character" w:customStyle="1" w:styleId="Style2">
    <w:name w:val="Style2"/>
    <w:uiPriority w:val="1"/>
    <w:rsid w:val="00B06364"/>
    <w:rPr>
      <w:rFonts w:ascii="Calibri" w:hAnsi="Calibri"/>
      <w:color w:val="8080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rganicAdmin@PAO-US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2A04C2D45F4839B2C6EE9FE6C55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CEFFF-1BD9-4840-8793-F5B814152A2A}"/>
      </w:docPartPr>
      <w:docPartBody>
        <w:p w:rsidR="00CF312C" w:rsidRDefault="00E12242" w:rsidP="00E12242">
          <w:pPr>
            <w:pStyle w:val="B72A04C2D45F4839B2C6EE9FE6C553CE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5896547557744B995F6E2CFDCAF3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583A7-BFD9-4802-B65B-DA0187BF4914}"/>
      </w:docPartPr>
      <w:docPartBody>
        <w:p w:rsidR="00CF312C" w:rsidRDefault="00E12242" w:rsidP="00E12242">
          <w:pPr>
            <w:pStyle w:val="45896547557744B995F6E2CFDCAF3466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2985E9B5928436B8D32D81DC861D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96D93-857D-485A-9689-0E67C88918D1}"/>
      </w:docPartPr>
      <w:docPartBody>
        <w:p w:rsidR="00CF312C" w:rsidRDefault="00E12242" w:rsidP="00E12242">
          <w:pPr>
            <w:pStyle w:val="42985E9B5928436B8D32D81DC861D1F3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93EFE842DD8240DD8DD9F9A0E71E6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AC7D9-EEA5-46F0-B02C-4DC8CA9A25AE}"/>
      </w:docPartPr>
      <w:docPartBody>
        <w:p w:rsidR="00CF312C" w:rsidRDefault="00E12242" w:rsidP="00E12242">
          <w:pPr>
            <w:pStyle w:val="93EFE842DD8240DD8DD9F9A0E71E6CD9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CCA5BFD804744695BA55F638DB2CB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6FF70-F3FE-4F6B-B9A1-72B80675A8F2}"/>
      </w:docPartPr>
      <w:docPartBody>
        <w:p w:rsidR="00CF312C" w:rsidRDefault="00E12242" w:rsidP="00E12242">
          <w:pPr>
            <w:pStyle w:val="CCA5BFD804744695BA55F638DB2CBDB2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0850C5DAEF704F42A981E139739D4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9567F-6CCD-41E3-A27C-8377074D91DC}"/>
      </w:docPartPr>
      <w:docPartBody>
        <w:p w:rsidR="00CF312C" w:rsidRDefault="00E12242" w:rsidP="00E12242">
          <w:pPr>
            <w:pStyle w:val="0850C5DAEF704F42A981E139739D4F28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39B9298EEE414FED86DCC3AA9D1E8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31016-8BAB-4757-9ACC-B2BDFDD7B25B}"/>
      </w:docPartPr>
      <w:docPartBody>
        <w:p w:rsidR="00CF312C" w:rsidRDefault="00E12242" w:rsidP="00E12242">
          <w:pPr>
            <w:pStyle w:val="39B9298EEE414FED86DCC3AA9D1E85CE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E8BFDB2B9FA7452A88D6C2E4AA08E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AA71-48F6-4143-939A-82751835F5FB}"/>
      </w:docPartPr>
      <w:docPartBody>
        <w:p w:rsidR="00CF312C" w:rsidRDefault="00E12242" w:rsidP="00E12242">
          <w:pPr>
            <w:pStyle w:val="E8BFDB2B9FA7452A88D6C2E4AA08EAFA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DB6DEF2689334FDDB1539066BC872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0211C-FDAC-4926-B40C-12EADDF0823C}"/>
      </w:docPartPr>
      <w:docPartBody>
        <w:p w:rsidR="00CF312C" w:rsidRDefault="00E12242" w:rsidP="00E12242">
          <w:pPr>
            <w:pStyle w:val="DB6DEF2689334FDDB1539066BC872B49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93FC70C9B078458589C5A67D7FEB5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D0E50-F1F3-4A30-AE40-2A9416B9A36E}"/>
      </w:docPartPr>
      <w:docPartBody>
        <w:p w:rsidR="00CF312C" w:rsidRDefault="00E12242" w:rsidP="00E12242">
          <w:pPr>
            <w:pStyle w:val="93FC70C9B078458589C5A67D7FEB5DAB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6C739553AE8746498254D39E6DD1E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A6280-537B-41E1-972F-14ABD213B288}"/>
      </w:docPartPr>
      <w:docPartBody>
        <w:p w:rsidR="00CF312C" w:rsidRDefault="00E12242" w:rsidP="00E12242">
          <w:pPr>
            <w:pStyle w:val="6C739553AE8746498254D39E6DD1E7DD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D441DC4AAF84CBF8C80149AE417A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FFAEC-C82D-47E0-A436-03177775115E}"/>
      </w:docPartPr>
      <w:docPartBody>
        <w:p w:rsidR="00CF312C" w:rsidRDefault="00E12242" w:rsidP="00E12242">
          <w:pPr>
            <w:pStyle w:val="4D441DC4AAF84CBF8C80149AE417A351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53A58D96E2274BD596F59593B4A20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51CD3-287F-44B1-B3B9-9B186D92079E}"/>
      </w:docPartPr>
      <w:docPartBody>
        <w:p w:rsidR="00CF312C" w:rsidRDefault="00E12242" w:rsidP="00E12242">
          <w:pPr>
            <w:pStyle w:val="53A58D96E2274BD596F59593B4A20D7D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8EBECAC6554148218EECA6649EF41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281CE-59F4-48F2-A64D-E59BD1990828}"/>
      </w:docPartPr>
      <w:docPartBody>
        <w:p w:rsidR="00CF312C" w:rsidRDefault="00E12242" w:rsidP="00E12242">
          <w:pPr>
            <w:pStyle w:val="8EBECAC6554148218EECA6649EF41B41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522D46B6B584C7D8CEE9827A39AB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688D9-52E0-4609-8E63-EA229606FC4E}"/>
      </w:docPartPr>
      <w:docPartBody>
        <w:p w:rsidR="00CF312C" w:rsidRDefault="00E12242" w:rsidP="00E12242">
          <w:pPr>
            <w:pStyle w:val="4522D46B6B584C7D8CEE9827A39AB53F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B8A3FE9FCEC048E181AD28B30A1A8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5FE62-2EEF-47D1-A7BE-6A95F37B093E}"/>
      </w:docPartPr>
      <w:docPartBody>
        <w:p w:rsidR="00CF312C" w:rsidRDefault="00E12242" w:rsidP="00E12242">
          <w:pPr>
            <w:pStyle w:val="B8A3FE9FCEC048E181AD28B30A1A88F3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21"/>
    <w:rsid w:val="00003ED8"/>
    <w:rsid w:val="000C7666"/>
    <w:rsid w:val="00146082"/>
    <w:rsid w:val="00190F0C"/>
    <w:rsid w:val="001A51B7"/>
    <w:rsid w:val="002E37DB"/>
    <w:rsid w:val="0032421A"/>
    <w:rsid w:val="00331BD7"/>
    <w:rsid w:val="00547582"/>
    <w:rsid w:val="00573E21"/>
    <w:rsid w:val="0058007B"/>
    <w:rsid w:val="00661575"/>
    <w:rsid w:val="00A42673"/>
    <w:rsid w:val="00AF31EB"/>
    <w:rsid w:val="00B56C1F"/>
    <w:rsid w:val="00CF312C"/>
    <w:rsid w:val="00D54A3F"/>
    <w:rsid w:val="00DE01AE"/>
    <w:rsid w:val="00E12242"/>
    <w:rsid w:val="00E7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12242"/>
    <w:rPr>
      <w:color w:val="808080"/>
    </w:rPr>
  </w:style>
  <w:style w:type="paragraph" w:customStyle="1" w:styleId="DFF7AE11E71748AEA28D32E44607C2AB">
    <w:name w:val="DFF7AE11E71748AEA28D32E44607C2AB"/>
    <w:rsid w:val="0058007B"/>
  </w:style>
  <w:style w:type="paragraph" w:customStyle="1" w:styleId="B711ECFCAC95432491A86806B1B2DD24">
    <w:name w:val="B711ECFCAC95432491A86806B1B2DD24"/>
    <w:rsid w:val="0058007B"/>
  </w:style>
  <w:style w:type="paragraph" w:customStyle="1" w:styleId="5997B800D64647388AB3944C30D365B4">
    <w:name w:val="5997B800D64647388AB3944C30D365B4"/>
    <w:rsid w:val="0058007B"/>
  </w:style>
  <w:style w:type="paragraph" w:customStyle="1" w:styleId="315A2B2FD249474C85B8B162B8B7086B">
    <w:name w:val="315A2B2FD249474C85B8B162B8B7086B"/>
    <w:rsid w:val="0058007B"/>
  </w:style>
  <w:style w:type="paragraph" w:customStyle="1" w:styleId="9ED82731230F41A4A41FE318ADBC3A47">
    <w:name w:val="9ED82731230F41A4A41FE318ADBC3A47"/>
    <w:rsid w:val="0058007B"/>
  </w:style>
  <w:style w:type="paragraph" w:customStyle="1" w:styleId="FD16F99179B24211AF72FB6A5FAAE105">
    <w:name w:val="FD16F99179B24211AF72FB6A5FAAE105"/>
    <w:rsid w:val="0058007B"/>
  </w:style>
  <w:style w:type="paragraph" w:customStyle="1" w:styleId="00D7773E49CE44F9B0FACEEF3C37B61C">
    <w:name w:val="00D7773E49CE44F9B0FACEEF3C37B61C"/>
    <w:rsid w:val="0058007B"/>
  </w:style>
  <w:style w:type="paragraph" w:customStyle="1" w:styleId="B85261D30AE449EB9FEE394E623E68DF">
    <w:name w:val="B85261D30AE449EB9FEE394E623E68DF"/>
    <w:rsid w:val="0058007B"/>
  </w:style>
  <w:style w:type="paragraph" w:customStyle="1" w:styleId="2C5D4D44528F4F7A9A92D4423225C703">
    <w:name w:val="2C5D4D44528F4F7A9A92D4423225C703"/>
    <w:rsid w:val="0058007B"/>
  </w:style>
  <w:style w:type="paragraph" w:customStyle="1" w:styleId="CF371BAC9BED45B0A6BDB463DD1888F2">
    <w:name w:val="CF371BAC9BED45B0A6BDB463DD1888F2"/>
    <w:rsid w:val="0058007B"/>
  </w:style>
  <w:style w:type="paragraph" w:customStyle="1" w:styleId="D528645A864744B38AE94AD4F3C94B47">
    <w:name w:val="D528645A864744B38AE94AD4F3C94B47"/>
    <w:rsid w:val="0058007B"/>
  </w:style>
  <w:style w:type="paragraph" w:customStyle="1" w:styleId="E6B89B526D15417ABA8F29A98A87D79A">
    <w:name w:val="E6B89B526D15417ABA8F29A98A87D79A"/>
    <w:rsid w:val="0058007B"/>
  </w:style>
  <w:style w:type="paragraph" w:customStyle="1" w:styleId="BCB15A49DD5A4EB08EF75E513D23EC63">
    <w:name w:val="BCB15A49DD5A4EB08EF75E513D23EC63"/>
    <w:rsid w:val="0058007B"/>
  </w:style>
  <w:style w:type="paragraph" w:customStyle="1" w:styleId="D62FE2DB09944C5BA395270B3F59947F">
    <w:name w:val="D62FE2DB09944C5BA395270B3F59947F"/>
    <w:rsid w:val="0058007B"/>
  </w:style>
  <w:style w:type="paragraph" w:customStyle="1" w:styleId="7FFD199B720444FC99EBE9E7310C1316">
    <w:name w:val="7FFD199B720444FC99EBE9E7310C1316"/>
    <w:rsid w:val="0058007B"/>
  </w:style>
  <w:style w:type="paragraph" w:customStyle="1" w:styleId="003EC6A2B46D46B3A73EB9BF5E839782">
    <w:name w:val="003EC6A2B46D46B3A73EB9BF5E839782"/>
    <w:rsid w:val="0058007B"/>
  </w:style>
  <w:style w:type="paragraph" w:customStyle="1" w:styleId="FC7BE4C9366B461D8E024362D07DC2E1">
    <w:name w:val="FC7BE4C9366B461D8E024362D07DC2E1"/>
    <w:rsid w:val="0058007B"/>
  </w:style>
  <w:style w:type="paragraph" w:customStyle="1" w:styleId="8F4B7D86FA68472A95E03148201FD1B6">
    <w:name w:val="8F4B7D86FA68472A95E03148201FD1B6"/>
    <w:rsid w:val="0058007B"/>
  </w:style>
  <w:style w:type="paragraph" w:customStyle="1" w:styleId="8B7EA37F5721423B85936C0BBD6E9421">
    <w:name w:val="8B7EA37F5721423B85936C0BBD6E9421"/>
    <w:rsid w:val="0058007B"/>
  </w:style>
  <w:style w:type="paragraph" w:customStyle="1" w:styleId="AB735909776041CEB07850D46CA4EF4D">
    <w:name w:val="AB735909776041CEB07850D46CA4EF4D"/>
    <w:rsid w:val="0058007B"/>
  </w:style>
  <w:style w:type="paragraph" w:customStyle="1" w:styleId="1658146462E84F5EB89F108B2313EE7A">
    <w:name w:val="1658146462E84F5EB89F108B2313EE7A"/>
    <w:rsid w:val="0058007B"/>
  </w:style>
  <w:style w:type="paragraph" w:customStyle="1" w:styleId="F0978470CE394E04BFE5E3557502BABE">
    <w:name w:val="F0978470CE394E04BFE5E3557502BABE"/>
    <w:rsid w:val="0058007B"/>
  </w:style>
  <w:style w:type="paragraph" w:customStyle="1" w:styleId="F6904AE0EA004F4ABABE486ECB92A714">
    <w:name w:val="F6904AE0EA004F4ABABE486ECB92A714"/>
    <w:rsid w:val="0058007B"/>
  </w:style>
  <w:style w:type="paragraph" w:customStyle="1" w:styleId="9BEB03C6E3974A44B7A381D55E07C4CE">
    <w:name w:val="9BEB03C6E3974A44B7A381D55E07C4CE"/>
    <w:rsid w:val="0058007B"/>
  </w:style>
  <w:style w:type="paragraph" w:customStyle="1" w:styleId="BA16F4ACE8E94BBE91C9CE82971A6B81">
    <w:name w:val="BA16F4ACE8E94BBE91C9CE82971A6B81"/>
    <w:rsid w:val="0058007B"/>
  </w:style>
  <w:style w:type="paragraph" w:customStyle="1" w:styleId="D4CEAE42A27549FFB55A2DD6719781D3">
    <w:name w:val="D4CEAE42A27549FFB55A2DD6719781D3"/>
    <w:rsid w:val="0058007B"/>
  </w:style>
  <w:style w:type="paragraph" w:customStyle="1" w:styleId="51C901E31146498EA3A8857A99500410">
    <w:name w:val="51C901E31146498EA3A8857A99500410"/>
    <w:rsid w:val="0058007B"/>
  </w:style>
  <w:style w:type="paragraph" w:customStyle="1" w:styleId="32D4444478FA46DEAFCE0E28D9D95EF9">
    <w:name w:val="32D4444478FA46DEAFCE0E28D9D95EF9"/>
    <w:rsid w:val="0058007B"/>
  </w:style>
  <w:style w:type="paragraph" w:customStyle="1" w:styleId="309E40AA4AC7460092F947571A288AB8">
    <w:name w:val="309E40AA4AC7460092F947571A288AB8"/>
    <w:rsid w:val="0058007B"/>
  </w:style>
  <w:style w:type="paragraph" w:customStyle="1" w:styleId="71172ED7E79E494A9494CF5FFAF749AE">
    <w:name w:val="71172ED7E79E494A9494CF5FFAF749AE"/>
    <w:rsid w:val="0058007B"/>
  </w:style>
  <w:style w:type="paragraph" w:customStyle="1" w:styleId="7A6B726C73AC4DAFBEF669F23BF67A63">
    <w:name w:val="7A6B726C73AC4DAFBEF669F23BF67A63"/>
    <w:rsid w:val="0058007B"/>
  </w:style>
  <w:style w:type="paragraph" w:customStyle="1" w:styleId="9BF75508DC0046C0AFD72A0CF84CB158">
    <w:name w:val="9BF75508DC0046C0AFD72A0CF84CB158"/>
    <w:rsid w:val="0058007B"/>
  </w:style>
  <w:style w:type="paragraph" w:customStyle="1" w:styleId="C873E3F8F81D4B3FB090881EE0CD40CD">
    <w:name w:val="C873E3F8F81D4B3FB090881EE0CD40CD"/>
    <w:rsid w:val="0058007B"/>
  </w:style>
  <w:style w:type="paragraph" w:customStyle="1" w:styleId="50D867E89169483195E0F737C3237C17">
    <w:name w:val="50D867E89169483195E0F737C3237C17"/>
    <w:rsid w:val="0058007B"/>
  </w:style>
  <w:style w:type="paragraph" w:customStyle="1" w:styleId="27F640921374438D9DA61692DEE43E96">
    <w:name w:val="27F640921374438D9DA61692DEE43E96"/>
    <w:rsid w:val="0058007B"/>
  </w:style>
  <w:style w:type="paragraph" w:customStyle="1" w:styleId="369C18A7E8E6405DA97871AB7710E8BE">
    <w:name w:val="369C18A7E8E6405DA97871AB7710E8BE"/>
    <w:rsid w:val="0058007B"/>
  </w:style>
  <w:style w:type="paragraph" w:customStyle="1" w:styleId="254B68182F9D457D94AC58B440D42EAB">
    <w:name w:val="254B68182F9D457D94AC58B440D42EAB"/>
    <w:rsid w:val="0058007B"/>
  </w:style>
  <w:style w:type="paragraph" w:customStyle="1" w:styleId="FF062D3636104420967AAFF2F5CBD73B">
    <w:name w:val="FF062D3636104420967AAFF2F5CBD73B"/>
    <w:rsid w:val="0058007B"/>
  </w:style>
  <w:style w:type="paragraph" w:customStyle="1" w:styleId="5FA3F24C43684854A7E4035AA2D9AA98">
    <w:name w:val="5FA3F24C43684854A7E4035AA2D9AA98"/>
    <w:rsid w:val="0058007B"/>
  </w:style>
  <w:style w:type="paragraph" w:customStyle="1" w:styleId="DBA7F3E360424E2E9FD34D27CA582853">
    <w:name w:val="DBA7F3E360424E2E9FD34D27CA582853"/>
    <w:rsid w:val="0058007B"/>
  </w:style>
  <w:style w:type="paragraph" w:customStyle="1" w:styleId="6B7E4B9D7C684DF297459415CF169546">
    <w:name w:val="6B7E4B9D7C684DF297459415CF169546"/>
    <w:rsid w:val="0058007B"/>
  </w:style>
  <w:style w:type="paragraph" w:customStyle="1" w:styleId="FDFB9B637FE54CBA999ABB230E324B3C">
    <w:name w:val="FDFB9B637FE54CBA999ABB230E324B3C"/>
    <w:rsid w:val="0058007B"/>
  </w:style>
  <w:style w:type="paragraph" w:customStyle="1" w:styleId="E682F1A0C4A34E0B928673E2AD15E18B">
    <w:name w:val="E682F1A0C4A34E0B928673E2AD15E18B"/>
    <w:rsid w:val="0058007B"/>
  </w:style>
  <w:style w:type="paragraph" w:customStyle="1" w:styleId="7B3AB99EB6C04624AD255704CEC1FB57">
    <w:name w:val="7B3AB99EB6C04624AD255704CEC1FB57"/>
    <w:rsid w:val="0058007B"/>
  </w:style>
  <w:style w:type="paragraph" w:customStyle="1" w:styleId="B016F40E281B42E38AA83C968CABD74B">
    <w:name w:val="B016F40E281B42E38AA83C968CABD74B"/>
    <w:rsid w:val="0058007B"/>
  </w:style>
  <w:style w:type="paragraph" w:customStyle="1" w:styleId="49B085EA97E74E8F9505F993D2FAAD71">
    <w:name w:val="49B085EA97E74E8F9505F993D2FAAD71"/>
    <w:rsid w:val="0058007B"/>
  </w:style>
  <w:style w:type="paragraph" w:customStyle="1" w:styleId="82BABAE178B34BCAB79AA49D5DAAE452">
    <w:name w:val="82BABAE178B34BCAB79AA49D5DAAE452"/>
    <w:rsid w:val="0058007B"/>
  </w:style>
  <w:style w:type="paragraph" w:customStyle="1" w:styleId="D3DA7B27F6244476974EF12A4D6B9CB3">
    <w:name w:val="D3DA7B27F6244476974EF12A4D6B9CB3"/>
    <w:rsid w:val="0058007B"/>
  </w:style>
  <w:style w:type="paragraph" w:customStyle="1" w:styleId="299D708AD1BE49468C03F4B263B63166">
    <w:name w:val="299D708AD1BE49468C03F4B263B63166"/>
    <w:rsid w:val="0058007B"/>
  </w:style>
  <w:style w:type="paragraph" w:customStyle="1" w:styleId="B856D62E1CC44AD6B0C6DE0260AE0A95">
    <w:name w:val="B856D62E1CC44AD6B0C6DE0260AE0A95"/>
    <w:rsid w:val="0058007B"/>
  </w:style>
  <w:style w:type="paragraph" w:customStyle="1" w:styleId="A17137FC2FCE4920B734E09D72E24AF3">
    <w:name w:val="A17137FC2FCE4920B734E09D72E24AF3"/>
    <w:rsid w:val="0058007B"/>
  </w:style>
  <w:style w:type="paragraph" w:customStyle="1" w:styleId="1342B2CCB2E34AFDBE3D351002074477">
    <w:name w:val="1342B2CCB2E34AFDBE3D351002074477"/>
    <w:rsid w:val="0058007B"/>
  </w:style>
  <w:style w:type="paragraph" w:customStyle="1" w:styleId="5277901D8DF94E158A43A7F69931AFAE">
    <w:name w:val="5277901D8DF94E158A43A7F69931AFAE"/>
    <w:rsid w:val="0058007B"/>
  </w:style>
  <w:style w:type="paragraph" w:customStyle="1" w:styleId="B72A04C2D45F4839B2C6EE9FE6C553CE">
    <w:name w:val="B72A04C2D45F4839B2C6EE9FE6C553CE"/>
    <w:rsid w:val="00E12242"/>
  </w:style>
  <w:style w:type="paragraph" w:customStyle="1" w:styleId="45896547557744B995F6E2CFDCAF3466">
    <w:name w:val="45896547557744B995F6E2CFDCAF3466"/>
    <w:rsid w:val="00E12242"/>
  </w:style>
  <w:style w:type="paragraph" w:customStyle="1" w:styleId="42985E9B5928436B8D32D81DC861D1F3">
    <w:name w:val="42985E9B5928436B8D32D81DC861D1F3"/>
    <w:rsid w:val="00E12242"/>
  </w:style>
  <w:style w:type="paragraph" w:customStyle="1" w:styleId="93EFE842DD8240DD8DD9F9A0E71E6CD9">
    <w:name w:val="93EFE842DD8240DD8DD9F9A0E71E6CD9"/>
    <w:rsid w:val="00E12242"/>
  </w:style>
  <w:style w:type="paragraph" w:customStyle="1" w:styleId="CCA5BFD804744695BA55F638DB2CBDB2">
    <w:name w:val="CCA5BFD804744695BA55F638DB2CBDB2"/>
    <w:rsid w:val="00E12242"/>
  </w:style>
  <w:style w:type="paragraph" w:customStyle="1" w:styleId="0850C5DAEF704F42A981E139739D4F28">
    <w:name w:val="0850C5DAEF704F42A981E139739D4F28"/>
    <w:rsid w:val="00E12242"/>
  </w:style>
  <w:style w:type="paragraph" w:customStyle="1" w:styleId="39B9298EEE414FED86DCC3AA9D1E85CE">
    <w:name w:val="39B9298EEE414FED86DCC3AA9D1E85CE"/>
    <w:rsid w:val="00E12242"/>
  </w:style>
  <w:style w:type="paragraph" w:customStyle="1" w:styleId="E8BFDB2B9FA7452A88D6C2E4AA08EAFA">
    <w:name w:val="E8BFDB2B9FA7452A88D6C2E4AA08EAFA"/>
    <w:rsid w:val="00E12242"/>
  </w:style>
  <w:style w:type="paragraph" w:customStyle="1" w:styleId="DB6DEF2689334FDDB1539066BC872B49">
    <w:name w:val="DB6DEF2689334FDDB1539066BC872B49"/>
    <w:rsid w:val="00E12242"/>
  </w:style>
  <w:style w:type="paragraph" w:customStyle="1" w:styleId="93FC70C9B078458589C5A67D7FEB5DAB">
    <w:name w:val="93FC70C9B078458589C5A67D7FEB5DAB"/>
    <w:rsid w:val="00E12242"/>
  </w:style>
  <w:style w:type="paragraph" w:customStyle="1" w:styleId="6C739553AE8746498254D39E6DD1E7DD">
    <w:name w:val="6C739553AE8746498254D39E6DD1E7DD"/>
    <w:rsid w:val="00E12242"/>
  </w:style>
  <w:style w:type="paragraph" w:customStyle="1" w:styleId="4D441DC4AAF84CBF8C80149AE417A351">
    <w:name w:val="4D441DC4AAF84CBF8C80149AE417A351"/>
    <w:rsid w:val="00E12242"/>
  </w:style>
  <w:style w:type="paragraph" w:customStyle="1" w:styleId="53A58D96E2274BD596F59593B4A20D7D">
    <w:name w:val="53A58D96E2274BD596F59593B4A20D7D"/>
    <w:rsid w:val="00E12242"/>
  </w:style>
  <w:style w:type="paragraph" w:customStyle="1" w:styleId="8EBECAC6554148218EECA6649EF41B41">
    <w:name w:val="8EBECAC6554148218EECA6649EF41B41"/>
    <w:rsid w:val="00E12242"/>
  </w:style>
  <w:style w:type="paragraph" w:customStyle="1" w:styleId="4522D46B6B584C7D8CEE9827A39AB53F">
    <w:name w:val="4522D46B6B584C7D8CEE9827A39AB53F"/>
    <w:rsid w:val="00E12242"/>
  </w:style>
  <w:style w:type="paragraph" w:customStyle="1" w:styleId="B8A3FE9FCEC048E181AD28B30A1A88F3">
    <w:name w:val="B8A3FE9FCEC048E181AD28B30A1A88F3"/>
    <w:rsid w:val="00E122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078AC-3983-4445-AF1D-F75BC1DAD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25</TotalTime>
  <Pages>1</Pages>
  <Words>356</Words>
  <Characters>1743</Characters>
  <Application>Microsoft Office Word</Application>
  <DocSecurity>0</DocSecurity>
  <Lines>106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2199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Whitney Ramirez</cp:lastModifiedBy>
  <cp:revision>16</cp:revision>
  <cp:lastPrinted>2017-11-27T19:13:00Z</cp:lastPrinted>
  <dcterms:created xsi:type="dcterms:W3CDTF">2020-11-10T19:01:00Z</dcterms:created>
  <dcterms:modified xsi:type="dcterms:W3CDTF">2023-11-30T22:28:00Z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ba6a0aa9bc18ea36873ca38cd851cdcab50fe09772a75bc33f817ddccf2b9c47</vt:lpwstr>
  </property>
</Properties>
</file>