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A17F2" w14:textId="6F55B0CC" w:rsidR="00BD162F" w:rsidRPr="003D15AA" w:rsidRDefault="00BD162F" w:rsidP="00BD162F">
      <w:pPr>
        <w:jc w:val="both"/>
        <w:rPr>
          <w:rFonts w:ascii="Calibri" w:hAnsi="Calibri" w:cs="Calibri"/>
          <w:sz w:val="22"/>
          <w:szCs w:val="22"/>
          <w:lang w:val="es-MX"/>
        </w:rPr>
      </w:pPr>
      <w:r w:rsidRPr="003D15AA">
        <w:rPr>
          <w:rFonts w:ascii="Calibri" w:hAnsi="Calibri" w:cs="Calibri"/>
          <w:sz w:val="22"/>
          <w:szCs w:val="22"/>
          <w:lang w:val="es-MX"/>
        </w:rPr>
        <w:t xml:space="preserve">El Programa Nacional Orgánico permite acuerdos de "Etiqueta Privada" en empaques orgánicos. La aprobación para estas </w:t>
      </w:r>
      <w:r w:rsidR="00E839A9" w:rsidRPr="003D15AA">
        <w:rPr>
          <w:rFonts w:ascii="Calibri" w:hAnsi="Calibri" w:cs="Calibri"/>
          <w:sz w:val="22"/>
          <w:szCs w:val="22"/>
          <w:lang w:val="es-MX"/>
        </w:rPr>
        <w:t>solicitudes</w:t>
      </w:r>
      <w:r w:rsidRPr="003D15AA">
        <w:rPr>
          <w:rFonts w:ascii="Calibri" w:hAnsi="Calibri" w:cs="Calibri"/>
          <w:sz w:val="22"/>
          <w:szCs w:val="22"/>
          <w:lang w:val="es-MX"/>
        </w:rPr>
        <w:t xml:space="preserve"> e instrucciones para los agentes de certificación acreditados y las entidades certificadas se puede encontrar en el Manual de NOP, sección G, bajo </w:t>
      </w:r>
      <w:proofErr w:type="spellStart"/>
      <w:r w:rsidRPr="003D15AA">
        <w:rPr>
          <w:rFonts w:ascii="Calibri" w:hAnsi="Calibri" w:cs="Calibri"/>
          <w:sz w:val="22"/>
          <w:szCs w:val="22"/>
          <w:lang w:val="es-MX"/>
        </w:rPr>
        <w:t>Policy</w:t>
      </w:r>
      <w:proofErr w:type="spellEnd"/>
      <w:r w:rsidRPr="003D15AA">
        <w:rPr>
          <w:rFonts w:ascii="Calibri" w:hAnsi="Calibri" w:cs="Calibri"/>
          <w:sz w:val="22"/>
          <w:szCs w:val="22"/>
          <w:lang w:val="es-MX"/>
        </w:rPr>
        <w:t xml:space="preserve"> Memo, "PM 11-7; 31/10/2011 ".</w:t>
      </w:r>
    </w:p>
    <w:p w14:paraId="5E6272B5" w14:textId="77777777" w:rsidR="00DE15E9" w:rsidRPr="003D15AA" w:rsidRDefault="00DE15E9" w:rsidP="00B5181F">
      <w:pPr>
        <w:rPr>
          <w:rFonts w:asciiTheme="minorHAnsi" w:hAnsiTheme="minorHAnsi" w:cstheme="minorHAnsi"/>
          <w:sz w:val="22"/>
          <w:szCs w:val="22"/>
          <w:lang w:val="es-MX"/>
        </w:rPr>
      </w:pPr>
    </w:p>
    <w:p w14:paraId="01D762D9" w14:textId="7D4A17B2" w:rsidR="00DE15E9" w:rsidRPr="003D15AA" w:rsidRDefault="00BD162F" w:rsidP="00872357">
      <w:pPr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</w:pPr>
      <w:r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 xml:space="preserve">Solicitud de Entidad Certificada por </w:t>
      </w:r>
      <w:proofErr w:type="gramStart"/>
      <w:r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 xml:space="preserve">PAO </w:t>
      </w:r>
      <w:r w:rsidR="0078451E"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:</w:t>
      </w:r>
      <w:proofErr w:type="gramEnd"/>
      <w:r w:rsidR="0078451E"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 xml:space="preserve"> </w:t>
      </w:r>
    </w:p>
    <w:p w14:paraId="3EF7D12F" w14:textId="4AC02316" w:rsidR="00872357" w:rsidRPr="003D15AA" w:rsidRDefault="0058075C" w:rsidP="0058075C">
      <w:pPr>
        <w:tabs>
          <w:tab w:val="left" w:pos="5940"/>
          <w:tab w:val="left" w:pos="6030"/>
        </w:tabs>
        <w:spacing w:line="276" w:lineRule="auto"/>
        <w:rPr>
          <w:rFonts w:asciiTheme="minorHAnsi" w:hAnsiTheme="minorHAnsi" w:cstheme="minorHAnsi"/>
          <w:bCs/>
          <w:iCs/>
          <w:color w:val="000000"/>
          <w:sz w:val="22"/>
          <w:szCs w:val="22"/>
        </w:rPr>
      </w:pPr>
      <w:r w:rsidRPr="003D15AA">
        <w:rPr>
          <w:rFonts w:asciiTheme="minorHAnsi" w:hAnsiTheme="minorHAnsi" w:cstheme="minorHAnsi"/>
          <w:b/>
          <w:sz w:val="22"/>
          <w:szCs w:val="22"/>
        </w:rPr>
        <w:t xml:space="preserve">1. </w:t>
      </w:r>
      <w:proofErr w:type="spellStart"/>
      <w:r w:rsidR="00BD162F" w:rsidRPr="003D15AA">
        <w:rPr>
          <w:rFonts w:asciiTheme="minorHAnsi" w:hAnsiTheme="minorHAnsi" w:cstheme="minorHAnsi"/>
          <w:sz w:val="22"/>
          <w:szCs w:val="22"/>
        </w:rPr>
        <w:t>Empresa</w:t>
      </w:r>
      <w:proofErr w:type="spellEnd"/>
      <w:r w:rsidR="00872357" w:rsidRPr="003D15AA">
        <w:rPr>
          <w:rFonts w:asciiTheme="minorHAnsi" w:hAnsiTheme="minorHAnsi" w:cstheme="minorHAnsi"/>
          <w:sz w:val="22"/>
          <w:szCs w:val="22"/>
        </w:rPr>
        <w:t>:</w:t>
      </w:r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</w:t>
      </w:r>
      <w:sdt>
        <w:sdtPr>
          <w:rPr>
            <w:rStyle w:val="Style3"/>
          </w:rPr>
          <w:id w:val="1386446426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rFonts w:ascii="Geneva" w:hAnsi="Geneva" w:cstheme="minorHAnsi"/>
            <w:bCs/>
            <w:iCs/>
            <w:color w:val="000000"/>
            <w:sz w:val="20"/>
            <w:szCs w:val="22"/>
          </w:rPr>
        </w:sdtEndPr>
        <w:sdtContent>
          <w:r w:rsidRPr="003D15AA">
            <w:rPr>
              <w:rStyle w:val="PlaceholderText"/>
              <w:color w:val="538135" w:themeColor="accent6" w:themeShade="BF"/>
            </w:rPr>
            <w:t>Click or tap here to enter text.</w:t>
          </w:r>
        </w:sdtContent>
      </w:sdt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                                                                     </w:t>
      </w:r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ab/>
      </w:r>
    </w:p>
    <w:p w14:paraId="4420D450" w14:textId="77777777" w:rsidR="00872357" w:rsidRPr="003D15AA" w:rsidRDefault="0058075C" w:rsidP="0058075C">
      <w:pPr>
        <w:tabs>
          <w:tab w:val="left" w:pos="5940"/>
          <w:tab w:val="left" w:pos="603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2. </w:t>
      </w:r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>PA-OR:</w:t>
      </w:r>
      <w:r w:rsidRPr="003D15AA">
        <w:rPr>
          <w:rStyle w:val="Style3"/>
        </w:rPr>
        <w:t xml:space="preserve"> </w:t>
      </w:r>
      <w:sdt>
        <w:sdtPr>
          <w:rPr>
            <w:rStyle w:val="Style3"/>
          </w:rPr>
          <w:id w:val="-1341934298"/>
          <w:placeholder>
            <w:docPart w:val="D8A55EF837044202BBC8E7C7F10D638D"/>
          </w:placeholder>
          <w:showingPlcHdr/>
          <w:text/>
        </w:sdtPr>
        <w:sdtEndPr>
          <w:rPr>
            <w:rStyle w:val="DefaultParagraphFont"/>
            <w:rFonts w:ascii="Geneva" w:hAnsi="Geneva" w:cstheme="minorHAnsi"/>
            <w:bCs/>
            <w:iCs/>
            <w:color w:val="000000"/>
            <w:sz w:val="20"/>
            <w:szCs w:val="22"/>
          </w:rPr>
        </w:sdtEndPr>
        <w:sdtContent>
          <w:r w:rsidRPr="003D15AA">
            <w:rPr>
              <w:rStyle w:val="PlaceholderText"/>
              <w:color w:val="538135" w:themeColor="accent6" w:themeShade="BF"/>
            </w:rPr>
            <w:t>Click or tap here to enter text.</w:t>
          </w:r>
        </w:sdtContent>
      </w:sdt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  </w:t>
      </w:r>
    </w:p>
    <w:p w14:paraId="3A7DE28B" w14:textId="5B2ACDD9" w:rsidR="00872357" w:rsidRPr="003D15AA" w:rsidRDefault="0058075C" w:rsidP="0058075C">
      <w:pPr>
        <w:tabs>
          <w:tab w:val="left" w:pos="5940"/>
        </w:tabs>
        <w:spacing w:line="276" w:lineRule="auto"/>
        <w:rPr>
          <w:rFonts w:asciiTheme="minorHAnsi" w:hAnsiTheme="minorHAnsi" w:cstheme="minorHAnsi"/>
          <w:bCs/>
          <w:iCs/>
          <w:color w:val="000000"/>
          <w:sz w:val="22"/>
          <w:szCs w:val="22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3. </w:t>
      </w:r>
      <w:proofErr w:type="spellStart"/>
      <w:r w:rsidR="00BD162F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>Nombre</w:t>
      </w:r>
      <w:proofErr w:type="spellEnd"/>
      <w:r w:rsidR="00BD162F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de </w:t>
      </w:r>
      <w:proofErr w:type="spellStart"/>
      <w:r w:rsidR="00BD162F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>contacto</w:t>
      </w:r>
      <w:proofErr w:type="spellEnd"/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>:</w:t>
      </w:r>
      <w:r w:rsidRPr="003D15AA">
        <w:rPr>
          <w:rStyle w:val="Style3"/>
        </w:rPr>
        <w:t xml:space="preserve"> </w:t>
      </w:r>
      <w:sdt>
        <w:sdtPr>
          <w:rPr>
            <w:rStyle w:val="Style3"/>
          </w:rPr>
          <w:id w:val="1835716762"/>
          <w:placeholder>
            <w:docPart w:val="DCCCBF90FA7240D6B5661301B5C019A5"/>
          </w:placeholder>
          <w:showingPlcHdr/>
          <w:text/>
        </w:sdtPr>
        <w:sdtEndPr>
          <w:rPr>
            <w:rStyle w:val="DefaultParagraphFont"/>
            <w:rFonts w:ascii="Geneva" w:hAnsi="Geneva" w:cstheme="minorHAnsi"/>
            <w:bCs/>
            <w:iCs/>
            <w:color w:val="000000"/>
            <w:sz w:val="20"/>
            <w:szCs w:val="22"/>
          </w:rPr>
        </w:sdtEndPr>
        <w:sdtContent>
          <w:r w:rsidRPr="003D15AA">
            <w:rPr>
              <w:rStyle w:val="PlaceholderText"/>
              <w:color w:val="538135" w:themeColor="accent6" w:themeShade="BF"/>
            </w:rPr>
            <w:t>Click or tap here to enter text.</w:t>
          </w:r>
        </w:sdtContent>
      </w:sdt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                                                             </w:t>
      </w:r>
    </w:p>
    <w:p w14:paraId="0A68D467" w14:textId="4D943B71" w:rsidR="00872357" w:rsidRPr="003D15AA" w:rsidRDefault="0058075C" w:rsidP="0058075C">
      <w:pPr>
        <w:tabs>
          <w:tab w:val="left" w:pos="594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4. </w:t>
      </w:r>
      <w:proofErr w:type="spellStart"/>
      <w:r w:rsidR="00BD162F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>Numero</w:t>
      </w:r>
      <w:proofErr w:type="spellEnd"/>
      <w:r w:rsidR="00BD162F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de </w:t>
      </w:r>
      <w:proofErr w:type="spellStart"/>
      <w:r w:rsidR="00BD162F" w:rsidRPr="003D15AA">
        <w:rPr>
          <w:rFonts w:ascii="Calibri" w:hAnsi="Calibri" w:cs="Calibri"/>
          <w:bCs/>
          <w:iCs/>
          <w:color w:val="000000"/>
          <w:sz w:val="22"/>
          <w:szCs w:val="22"/>
        </w:rPr>
        <w:t>teléfono</w:t>
      </w:r>
      <w:proofErr w:type="spellEnd"/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>:</w:t>
      </w:r>
      <w:r w:rsidRPr="003D15AA">
        <w:rPr>
          <w:rStyle w:val="Style3"/>
        </w:rPr>
        <w:t xml:space="preserve"> </w:t>
      </w:r>
      <w:sdt>
        <w:sdtPr>
          <w:rPr>
            <w:rStyle w:val="Style3"/>
          </w:rPr>
          <w:id w:val="1188185728"/>
          <w:placeholder>
            <w:docPart w:val="6ECFBCCC6929474795EACCDF5ADEBC72"/>
          </w:placeholder>
          <w:showingPlcHdr/>
          <w:text/>
        </w:sdtPr>
        <w:sdtEndPr>
          <w:rPr>
            <w:rStyle w:val="DefaultParagraphFont"/>
            <w:rFonts w:ascii="Geneva" w:hAnsi="Geneva" w:cstheme="minorHAnsi"/>
            <w:bCs/>
            <w:iCs/>
            <w:color w:val="000000"/>
            <w:sz w:val="20"/>
            <w:szCs w:val="22"/>
          </w:rPr>
        </w:sdtEndPr>
        <w:sdtContent>
          <w:r w:rsidRPr="003D15AA">
            <w:rPr>
              <w:rStyle w:val="PlaceholderText"/>
              <w:color w:val="538135" w:themeColor="accent6" w:themeShade="BF"/>
            </w:rPr>
            <w:t>Click or tap here to enter text.</w:t>
          </w:r>
        </w:sdtContent>
      </w:sdt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 </w:t>
      </w:r>
    </w:p>
    <w:p w14:paraId="72A92817" w14:textId="1AF31214" w:rsidR="00872357" w:rsidRPr="003D15AA" w:rsidRDefault="0058075C" w:rsidP="0058075C">
      <w:pPr>
        <w:tabs>
          <w:tab w:val="left" w:pos="5940"/>
        </w:tabs>
        <w:spacing w:line="276" w:lineRule="auto"/>
        <w:rPr>
          <w:rFonts w:asciiTheme="minorHAnsi" w:hAnsiTheme="minorHAnsi" w:cstheme="minorHAnsi"/>
          <w:b/>
          <w:bCs/>
          <w:iCs/>
          <w:color w:val="0000FF"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>5.</w:t>
      </w:r>
      <w:r w:rsidR="00BD162F" w:rsidRPr="003D15AA">
        <w:rPr>
          <w:lang w:val="es-MX"/>
        </w:rPr>
        <w:t xml:space="preserve"> </w:t>
      </w:r>
      <w:r w:rsidR="00BD162F"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>Dirección de correo electrónico de facturación</w:t>
      </w:r>
      <w:r w:rsidR="00872357"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 xml:space="preserve">: </w:t>
      </w:r>
      <w:sdt>
        <w:sdtPr>
          <w:rPr>
            <w:rStyle w:val="Style3"/>
          </w:rPr>
          <w:id w:val="1090891137"/>
          <w:placeholder>
            <w:docPart w:val="41529522767848ED94FA6C7BA32C843A"/>
          </w:placeholder>
          <w:showingPlcHdr/>
          <w:text/>
        </w:sdtPr>
        <w:sdtEndPr>
          <w:rPr>
            <w:rStyle w:val="DefaultParagraphFont"/>
            <w:rFonts w:ascii="Geneva" w:hAnsi="Geneva" w:cstheme="minorHAnsi"/>
            <w:bCs/>
            <w:iCs/>
            <w:color w:val="000000"/>
            <w:sz w:val="20"/>
            <w:szCs w:val="22"/>
          </w:rPr>
        </w:sdtEndPr>
        <w:sdtContent>
          <w:r w:rsidRPr="003D15AA">
            <w:rPr>
              <w:rStyle w:val="PlaceholderText"/>
              <w:color w:val="538135" w:themeColor="accent6" w:themeShade="BF"/>
              <w:lang w:val="es-MX"/>
            </w:rPr>
            <w:t>Click or tap here to enter text.</w:t>
          </w:r>
        </w:sdtContent>
      </w:sdt>
    </w:p>
    <w:p w14:paraId="209CC614" w14:textId="65FE9B10" w:rsidR="001D65B4" w:rsidRPr="00060CEC" w:rsidRDefault="00060CEC" w:rsidP="00872357">
      <w:pPr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</w:pPr>
      <w:r w:rsidRPr="00954B74">
        <w:rPr>
          <w:rFonts w:asciiTheme="minorHAnsi" w:hAnsiTheme="minorHAnsi" w:cstheme="minorHAnsi"/>
          <w:color w:val="FF0000"/>
          <w:sz w:val="22"/>
          <w:szCs w:val="22"/>
          <w:lang w:val="es-MX"/>
        </w:rPr>
        <w:t xml:space="preserve">*Tenga en cuenta que agregar </w:t>
      </w:r>
      <w:r w:rsidR="00D81AB8" w:rsidRPr="00954B74">
        <w:rPr>
          <w:rFonts w:asciiTheme="minorHAnsi" w:hAnsiTheme="minorHAnsi" w:cstheme="minorHAnsi"/>
          <w:color w:val="FF0000"/>
          <w:sz w:val="22"/>
          <w:szCs w:val="22"/>
          <w:lang w:val="es-MX"/>
        </w:rPr>
        <w:t xml:space="preserve">una nueva </w:t>
      </w:r>
      <w:r w:rsidRPr="00954B74">
        <w:rPr>
          <w:rFonts w:asciiTheme="minorHAnsi" w:hAnsiTheme="minorHAnsi" w:cstheme="minorHAnsi"/>
          <w:color w:val="FF0000"/>
          <w:sz w:val="22"/>
          <w:szCs w:val="22"/>
          <w:lang w:val="es-MX"/>
        </w:rPr>
        <w:t>marca de identificación</w:t>
      </w:r>
      <w:r w:rsidR="00D81AB8" w:rsidRPr="00954B74">
        <w:rPr>
          <w:rFonts w:asciiTheme="minorHAnsi" w:hAnsiTheme="minorHAnsi" w:cstheme="minorHAnsi"/>
          <w:color w:val="FF0000"/>
          <w:sz w:val="22"/>
          <w:szCs w:val="22"/>
          <w:lang w:val="es-MX"/>
        </w:rPr>
        <w:t>,</w:t>
      </w:r>
      <w:r w:rsidRPr="00954B74">
        <w:rPr>
          <w:rFonts w:asciiTheme="minorHAnsi" w:hAnsiTheme="minorHAnsi" w:cstheme="minorHAnsi"/>
          <w:color w:val="FF0000"/>
          <w:sz w:val="22"/>
          <w:szCs w:val="22"/>
          <w:lang w:val="es-MX"/>
        </w:rPr>
        <w:t xml:space="preserve"> generara un servicio de revisión de certificación y una tarifa (si corresponde).</w:t>
      </w:r>
      <w:r w:rsidRPr="00060CEC">
        <w:rPr>
          <w:rFonts w:asciiTheme="minorHAnsi" w:hAnsiTheme="minorHAnsi" w:cstheme="minorHAnsi"/>
          <w:color w:val="FF0000"/>
          <w:sz w:val="22"/>
          <w:szCs w:val="22"/>
          <w:lang w:val="es-MX"/>
        </w:rPr>
        <w:t xml:space="preserve"> </w:t>
      </w:r>
    </w:p>
    <w:p w14:paraId="3967A90F" w14:textId="07FEAE40" w:rsidR="001D65B4" w:rsidRPr="00060CEC" w:rsidRDefault="001D65B4" w:rsidP="00872357">
      <w:pPr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</w:pPr>
    </w:p>
    <w:p w14:paraId="58CD7C57" w14:textId="26455EFD" w:rsidR="00DE15E9" w:rsidRPr="003D15AA" w:rsidRDefault="00242D09" w:rsidP="00872357">
      <w:pPr>
        <w:rPr>
          <w:rFonts w:asciiTheme="minorHAnsi" w:hAnsiTheme="minorHAnsi" w:cstheme="minorHAnsi"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>Si necesita espacio adicional, complete una segunda hoja.</w:t>
      </w:r>
      <w:r w:rsidR="00DE15E9" w:rsidRPr="003D15AA">
        <w:rPr>
          <w:rFonts w:asciiTheme="minorHAnsi" w:hAnsiTheme="minorHAnsi" w:cstheme="minorHAnsi"/>
          <w:sz w:val="22"/>
          <w:szCs w:val="22"/>
          <w:lang w:val="es-MX"/>
        </w:rPr>
        <w:tab/>
      </w:r>
      <w:r w:rsidR="00DE15E9" w:rsidRPr="003D15AA">
        <w:rPr>
          <w:rFonts w:asciiTheme="minorHAnsi" w:hAnsiTheme="minorHAnsi" w:cstheme="minorHAnsi"/>
          <w:sz w:val="22"/>
          <w:szCs w:val="22"/>
          <w:lang w:val="es-MX"/>
        </w:rPr>
        <w:tab/>
      </w:r>
      <w:r w:rsidR="00DE15E9" w:rsidRPr="003D15AA">
        <w:rPr>
          <w:rFonts w:asciiTheme="minorHAnsi" w:hAnsiTheme="minorHAnsi" w:cstheme="minorHAnsi"/>
          <w:sz w:val="22"/>
          <w:szCs w:val="22"/>
          <w:lang w:val="es-MX"/>
        </w:rPr>
        <w:tab/>
      </w:r>
      <w:r w:rsidR="00DE15E9" w:rsidRPr="003D15AA">
        <w:rPr>
          <w:rFonts w:asciiTheme="minorHAnsi" w:hAnsiTheme="minorHAnsi" w:cstheme="minorHAnsi"/>
          <w:sz w:val="22"/>
          <w:szCs w:val="22"/>
          <w:lang w:val="es-MX"/>
        </w:rPr>
        <w:tab/>
      </w:r>
      <w:r w:rsidR="00DE15E9" w:rsidRPr="003D15AA">
        <w:rPr>
          <w:rFonts w:asciiTheme="minorHAnsi" w:hAnsiTheme="minorHAnsi" w:cstheme="minorHAnsi"/>
          <w:sz w:val="22"/>
          <w:szCs w:val="22"/>
          <w:lang w:val="es-MX"/>
        </w:rPr>
        <w:tab/>
      </w:r>
    </w:p>
    <w:tbl>
      <w:tblPr>
        <w:tblpPr w:leftFromText="180" w:rightFromText="180" w:vertAnchor="text" w:horzAnchor="margin" w:tblpXSpec="center" w:tblpY="92"/>
        <w:tblW w:w="11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9"/>
        <w:gridCol w:w="2896"/>
        <w:gridCol w:w="1440"/>
        <w:gridCol w:w="1800"/>
        <w:gridCol w:w="720"/>
        <w:gridCol w:w="1710"/>
      </w:tblGrid>
      <w:tr w:rsidR="0078451E" w:rsidRPr="003D15AA" w14:paraId="074804C1" w14:textId="77777777" w:rsidTr="00787870">
        <w:trPr>
          <w:cantSplit/>
          <w:trHeight w:val="303"/>
        </w:trPr>
        <w:tc>
          <w:tcPr>
            <w:tcW w:w="26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14:paraId="5E27F1EA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s-MX"/>
              </w:rPr>
            </w:pPr>
          </w:p>
          <w:p w14:paraId="3D7895D2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>PRODUCT</w:t>
            </w:r>
          </w:p>
          <w:p w14:paraId="56185DC6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</w:p>
          <w:p w14:paraId="7FD24F84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iCs/>
                <w:smallCaps/>
                <w:sz w:val="22"/>
                <w:lang w:val="en-US"/>
              </w:rPr>
            </w:pPr>
            <w:r w:rsidRPr="003D15AA">
              <w:rPr>
                <w:rFonts w:asciiTheme="minorHAnsi" w:hAnsiTheme="minorHAnsi" w:cstheme="minorHAnsi"/>
                <w:iCs/>
                <w:smallCaps/>
                <w:sz w:val="22"/>
                <w:lang w:val="en-US"/>
              </w:rPr>
              <w:t xml:space="preserve">if marketed / labeled </w:t>
            </w:r>
          </w:p>
          <w:p w14:paraId="42416BF2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iCs/>
                <w:smallCaps/>
                <w:sz w:val="22"/>
                <w:lang w:val="en-US"/>
              </w:rPr>
            </w:pPr>
            <w:r w:rsidRPr="003D15AA">
              <w:rPr>
                <w:rFonts w:asciiTheme="minorHAnsi" w:hAnsiTheme="minorHAnsi" w:cstheme="minorHAnsi"/>
                <w:iCs/>
                <w:smallCaps/>
                <w:sz w:val="22"/>
                <w:lang w:val="en-US"/>
              </w:rPr>
              <w:t>by specific varieties</w:t>
            </w:r>
          </w:p>
          <w:p w14:paraId="0EA61CF0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/>
                <w:iCs/>
                <w:smallCaps/>
                <w:sz w:val="22"/>
                <w:u w:val="single"/>
              </w:rPr>
            </w:pPr>
            <w:r w:rsidRPr="00060CEC">
              <w:rPr>
                <w:rFonts w:asciiTheme="minorHAnsi" w:hAnsiTheme="minorHAnsi" w:cstheme="minorHAnsi"/>
                <w:iCs/>
                <w:smallCaps/>
                <w:sz w:val="22"/>
                <w:lang w:val="es-MX"/>
              </w:rPr>
              <w:t xml:space="preserve">please list them </w:t>
            </w:r>
            <w:r w:rsidRPr="00060CEC">
              <w:rPr>
                <w:rFonts w:asciiTheme="minorHAnsi" w:hAnsiTheme="minorHAnsi" w:cstheme="minorHAnsi"/>
                <w:iCs/>
                <w:smallCaps/>
                <w:sz w:val="22"/>
                <w:u w:val="single"/>
                <w:lang w:val="es-MX"/>
              </w:rPr>
              <w:t>se</w:t>
            </w:r>
            <w:r w:rsidRPr="003D15AA">
              <w:rPr>
                <w:rFonts w:asciiTheme="minorHAnsi" w:hAnsiTheme="minorHAnsi" w:cstheme="minorHAnsi"/>
                <w:iCs/>
                <w:smallCaps/>
                <w:sz w:val="22"/>
                <w:u w:val="single"/>
              </w:rPr>
              <w:t>parately</w:t>
            </w:r>
            <w:r w:rsidRPr="003D15AA">
              <w:rPr>
                <w:rFonts w:asciiTheme="minorHAnsi" w:hAnsiTheme="minorHAnsi" w:cstheme="minorHAnsi"/>
                <w:b/>
                <w:i/>
                <w:iCs/>
                <w:smallCaps/>
                <w:sz w:val="22"/>
                <w:u w:val="single"/>
              </w:rPr>
              <w:t xml:space="preserve"> </w:t>
            </w:r>
          </w:p>
          <w:p w14:paraId="3D2D9DA9" w14:textId="77777777" w:rsidR="00E839A9" w:rsidRPr="003D15AA" w:rsidRDefault="00E839A9" w:rsidP="005E44E6">
            <w:pPr>
              <w:pStyle w:val="Title"/>
              <w:rPr>
                <w:rFonts w:asciiTheme="minorHAnsi" w:hAnsiTheme="minorHAnsi" w:cstheme="minorHAnsi"/>
                <w:b/>
                <w:i/>
                <w:iCs/>
                <w:smallCaps/>
                <w:sz w:val="22"/>
                <w:u w:val="single"/>
              </w:rPr>
            </w:pPr>
          </w:p>
          <w:p w14:paraId="2769C3E3" w14:textId="1FE99540" w:rsidR="00E839A9" w:rsidRPr="003D15AA" w:rsidRDefault="00E839A9" w:rsidP="00E839A9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s-MX"/>
              </w:rPr>
            </w:pP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s-MX"/>
              </w:rPr>
              <w:t>PRODUCTO</w:t>
            </w:r>
          </w:p>
          <w:p w14:paraId="1F8CB54E" w14:textId="77777777" w:rsidR="00E839A9" w:rsidRPr="003D15AA" w:rsidRDefault="00E839A9" w:rsidP="00E839A9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s-MX"/>
              </w:rPr>
            </w:pPr>
          </w:p>
          <w:p w14:paraId="78DBB632" w14:textId="32B0892A" w:rsidR="00E839A9" w:rsidRPr="003D15AA" w:rsidRDefault="003D1D5C" w:rsidP="00E839A9">
            <w:pPr>
              <w:pStyle w:val="Title"/>
              <w:rPr>
                <w:rFonts w:asciiTheme="minorHAnsi" w:hAnsiTheme="minorHAnsi" w:cstheme="minorHAnsi"/>
                <w:b/>
                <w:i/>
                <w:iCs/>
                <w:smallCaps/>
                <w:sz w:val="22"/>
                <w:u w:val="single"/>
                <w:lang w:val="es-MX"/>
              </w:rPr>
            </w:pPr>
            <w:r w:rsidRPr="003D15AA">
              <w:rPr>
                <w:rFonts w:asciiTheme="minorHAnsi" w:hAnsiTheme="minorHAnsi" w:cstheme="minorHAnsi"/>
                <w:iCs/>
                <w:smallCaps/>
                <w:sz w:val="22"/>
                <w:lang w:val="es-MX"/>
              </w:rPr>
              <w:t xml:space="preserve">Lo </w:t>
            </w:r>
            <w:r w:rsidR="00E839A9" w:rsidRPr="003D15AA">
              <w:rPr>
                <w:rFonts w:asciiTheme="minorHAnsi" w:hAnsiTheme="minorHAnsi" w:cstheme="minorHAnsi"/>
                <w:iCs/>
                <w:smallCaps/>
                <w:sz w:val="22"/>
                <w:lang w:val="es-MX"/>
              </w:rPr>
              <w:t>Comercializado / enlistar por cada veriedad</w:t>
            </w:r>
          </w:p>
          <w:p w14:paraId="62D6F974" w14:textId="15B0DD7C" w:rsidR="00E839A9" w:rsidRPr="003D15AA" w:rsidRDefault="00E839A9" w:rsidP="005E44E6">
            <w:pPr>
              <w:pStyle w:val="Title"/>
              <w:rPr>
                <w:rFonts w:asciiTheme="minorHAnsi" w:hAnsiTheme="minorHAnsi" w:cstheme="minorHAnsi"/>
                <w:b/>
                <w:i/>
                <w:iCs/>
                <w:smallCaps/>
                <w:sz w:val="22"/>
              </w:rPr>
            </w:pPr>
          </w:p>
        </w:tc>
        <w:tc>
          <w:tcPr>
            <w:tcW w:w="2896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6C2CCF79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s-MX"/>
              </w:rPr>
            </w:pP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s-MX"/>
              </w:rPr>
              <w:t xml:space="preserve">                                </w:t>
            </w:r>
          </w:p>
          <w:p w14:paraId="555C7AF6" w14:textId="32D03BD4" w:rsidR="00533772" w:rsidRPr="003D15AA" w:rsidRDefault="0078451E" w:rsidP="00533772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s-MX"/>
              </w:rPr>
              <w:t xml:space="preserve"> </w:t>
            </w:r>
            <w:r w:rsidR="00533772" w:rsidRPr="003D15AA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 xml:space="preserve"> Marca de identificacion</w:t>
            </w:r>
          </w:p>
          <w:p w14:paraId="3E882AE6" w14:textId="57E622C1" w:rsidR="0078451E" w:rsidRPr="003D15AA" w:rsidRDefault="00533772" w:rsidP="00533772">
            <w:pPr>
              <w:pStyle w:val="Title"/>
              <w:spacing w:after="120"/>
              <w:rPr>
                <w:rFonts w:asciiTheme="minorHAnsi" w:hAnsiTheme="minorHAnsi" w:cstheme="minorHAnsi"/>
                <w:iCs/>
                <w:smallCaps/>
                <w:sz w:val="22"/>
                <w:lang w:val="es-MX"/>
              </w:rPr>
            </w:pPr>
            <w:r w:rsidRPr="003D15AA">
              <w:rPr>
                <w:rFonts w:ascii="Arial" w:hAnsi="Arial"/>
                <w:iCs/>
                <w:smallCaps/>
                <w:sz w:val="16"/>
                <w:lang w:val="es-MX"/>
              </w:rPr>
              <w:t>listar todas las marcas de ID incluyendo ventas no minoristas, venta por menor, y etiquetas privadas utilizadas o que seran utilizadas este año</w:t>
            </w:r>
          </w:p>
        </w:tc>
        <w:tc>
          <w:tcPr>
            <w:tcW w:w="1440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08E299B1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color w:val="FF0000"/>
                <w:sz w:val="22"/>
                <w:vertAlign w:val="superscript"/>
                <w:lang w:val="es-MX"/>
              </w:rPr>
            </w:pPr>
          </w:p>
          <w:p w14:paraId="04152477" w14:textId="77777777" w:rsidR="00533772" w:rsidRPr="003D15AA" w:rsidRDefault="00533772" w:rsidP="005E44E6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3D15AA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Etiqueta</w:t>
            </w:r>
          </w:p>
          <w:p w14:paraId="782ED07F" w14:textId="06A2CA02" w:rsidR="0078451E" w:rsidRPr="003D15AA" w:rsidRDefault="00533772" w:rsidP="005E44E6">
            <w:pPr>
              <w:pStyle w:val="Title"/>
              <w:jc w:val="left"/>
              <w:rPr>
                <w:rFonts w:asciiTheme="minorHAnsi" w:hAnsiTheme="minorHAnsi" w:cstheme="minorHAnsi"/>
                <w:b/>
                <w:iCs/>
                <w:smallCaps/>
                <w:color w:val="FF0000"/>
                <w:sz w:val="22"/>
                <w:vertAlign w:val="superscript"/>
                <w:lang w:val="es-MX"/>
              </w:rPr>
            </w:pPr>
            <w:r w:rsidRPr="003D15AA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No minorista, Venta por menor</w:t>
            </w:r>
          </w:p>
        </w:tc>
        <w:tc>
          <w:tcPr>
            <w:tcW w:w="1800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68E2051F" w14:textId="4F563C77" w:rsidR="00533772" w:rsidRPr="003D15AA" w:rsidRDefault="00533772" w:rsidP="00533772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3D15AA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Nivel de Reclamo:</w:t>
            </w:r>
          </w:p>
          <w:p w14:paraId="3A5A9332" w14:textId="3FCDC991" w:rsidR="00E839A9" w:rsidRPr="003D15AA" w:rsidRDefault="00E839A9" w:rsidP="00533772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</w:p>
          <w:p w14:paraId="54BAA8CD" w14:textId="7E35CFF7" w:rsidR="00E839A9" w:rsidRPr="003D15AA" w:rsidRDefault="00E839A9" w:rsidP="00533772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3D15AA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Categoria;</w:t>
            </w:r>
          </w:p>
          <w:p w14:paraId="41EB5D70" w14:textId="77777777" w:rsidR="00533772" w:rsidRPr="003D15AA" w:rsidRDefault="00533772" w:rsidP="00533772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</w:p>
          <w:p w14:paraId="4E85D205" w14:textId="7FB6F8D6" w:rsidR="0078451E" w:rsidRPr="003D15AA" w:rsidRDefault="00E839A9" w:rsidP="00533772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color w:val="FF0000"/>
                <w:sz w:val="22"/>
                <w:vertAlign w:val="superscript"/>
                <w:lang w:val="es-MX"/>
              </w:rPr>
            </w:pPr>
            <w:r w:rsidRPr="003D15AA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>Organico o</w:t>
            </w:r>
            <w:r w:rsidR="00533772" w:rsidRPr="003D15AA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 xml:space="preserve"> 100% Organico</w:t>
            </w:r>
          </w:p>
        </w:tc>
        <w:tc>
          <w:tcPr>
            <w:tcW w:w="2430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7ED6F389" w14:textId="796724B1" w:rsidR="0078451E" w:rsidRPr="003D15AA" w:rsidRDefault="00533772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>Mercado</w:t>
            </w:r>
          </w:p>
          <w:p w14:paraId="1749DA4A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color w:val="FF0000"/>
                <w:sz w:val="22"/>
                <w:vertAlign w:val="superscript"/>
                <w:lang w:val="en-US"/>
              </w:rPr>
            </w:pPr>
          </w:p>
        </w:tc>
      </w:tr>
      <w:tr w:rsidR="0078451E" w:rsidRPr="003D15AA" w14:paraId="7134C3DB" w14:textId="77777777" w:rsidTr="00787870">
        <w:trPr>
          <w:cantSplit/>
          <w:trHeight w:val="847"/>
        </w:trPr>
        <w:tc>
          <w:tcPr>
            <w:tcW w:w="2669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0EB189B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</w:p>
        </w:tc>
        <w:tc>
          <w:tcPr>
            <w:tcW w:w="2896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61BF0DE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78F4202E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</w:p>
        </w:tc>
        <w:tc>
          <w:tcPr>
            <w:tcW w:w="1800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48837301" w14:textId="77777777" w:rsidR="0078451E" w:rsidRPr="003D15AA" w:rsidRDefault="0078451E" w:rsidP="005E44E6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75DFD596" w14:textId="77777777" w:rsidR="0078451E" w:rsidRPr="003D15AA" w:rsidRDefault="0078451E" w:rsidP="0058075C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</w:pP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>NOP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2711CEBC" w14:textId="6BAE57DA" w:rsidR="0078451E" w:rsidRPr="003D15AA" w:rsidRDefault="00533772" w:rsidP="0058075C">
            <w:pPr>
              <w:pStyle w:val="Title"/>
              <w:rPr>
                <w:rFonts w:asciiTheme="minorHAnsi" w:hAnsiTheme="minorHAnsi" w:cstheme="minorHAnsi"/>
                <w:b/>
                <w:iCs/>
                <w:smallCaps/>
                <w:sz w:val="22"/>
              </w:rPr>
            </w:pP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>equivalencia</w:t>
            </w:r>
            <w:r w:rsidR="0078451E"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 xml:space="preserve">  </w:t>
            </w: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>o</w:t>
            </w:r>
            <w:r w:rsidR="0078451E"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 xml:space="preserve"> A</w:t>
            </w:r>
            <w:r w:rsidRPr="003D15AA">
              <w:rPr>
                <w:rFonts w:asciiTheme="minorHAnsi" w:hAnsiTheme="minorHAnsi" w:cstheme="minorHAnsi"/>
                <w:b/>
                <w:iCs/>
                <w:smallCaps/>
                <w:sz w:val="22"/>
                <w:lang w:val="en-US"/>
              </w:rPr>
              <w:t>cuerdo</w:t>
            </w:r>
          </w:p>
        </w:tc>
      </w:tr>
      <w:tr w:rsidR="001D65B4" w:rsidRPr="003D15AA" w14:paraId="30AAB401" w14:textId="77777777" w:rsidTr="00787870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04AA64B" w14:textId="77777777" w:rsidR="001D65B4" w:rsidRPr="00787870" w:rsidRDefault="00830D39" w:rsidP="001D65B4">
            <w:pPr>
              <w:pStyle w:val="Title"/>
              <w:jc w:val="left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-10452648"/>
                <w:placeholder>
                  <w:docPart w:val="8439296A33804CADAF74A38CB02F8D37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1D65B4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1ADA36EF" w14:textId="77777777" w:rsidR="001D65B4" w:rsidRPr="00787870" w:rsidRDefault="00830D39" w:rsidP="001D65B4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1584254472"/>
                <w:placeholder>
                  <w:docPart w:val="C72DC29E205340548301C5379765563B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1D65B4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-931278293"/>
            <w:placeholder>
              <w:docPart w:val="32D70A4A63494E9184DE0A71C6418EFC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407A1E54" w14:textId="3B8FC042" w:rsidR="001D65B4" w:rsidRPr="00787870" w:rsidRDefault="003D15AA" w:rsidP="001D65B4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Style w:val="Style6"/>
              <w:rFonts w:cstheme="minorHAnsi"/>
            </w:rPr>
            <w:id w:val="368569947"/>
            <w:placeholder>
              <w:docPart w:val="D3CEC4129DFC4A568FDEED9B3F0D1B18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>
            <w:rPr>
              <w:rStyle w:val="DefaultParagraphFont"/>
              <w:rFonts w:ascii="Arial Black" w:hAnsi="Arial Black"/>
              <w:bCs/>
              <w:iCs/>
              <w:color w:val="auto"/>
              <w:sz w:val="28"/>
              <w:lang w:val="en-US"/>
            </w:rPr>
          </w:sdtEndPr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27EA5C80" w14:textId="77777777" w:rsidR="001D65B4" w:rsidRPr="00787870" w:rsidRDefault="001D65B4" w:rsidP="001D65B4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tc>
          <w:tcPr>
            <w:tcW w:w="720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64EB6820" w14:textId="513A2402" w:rsidR="001D65B4" w:rsidRPr="00787870" w:rsidRDefault="00830D39" w:rsidP="001D65B4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</w:rPr>
            </w:pPr>
            <w:sdt>
              <w:sdtPr>
                <w:rPr>
                  <w:rFonts w:asciiTheme="minorHAnsi" w:hAnsiTheme="minorHAnsi" w:cstheme="minorHAnsi"/>
                  <w:bCs/>
                  <w:iCs/>
                  <w:color w:val="538135" w:themeColor="accent6" w:themeShade="BF"/>
                  <w:sz w:val="22"/>
                </w:rPr>
                <w:id w:val="-196117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31CB">
                  <w:rPr>
                    <w:rFonts w:ascii="MS Gothic" w:eastAsia="MS Gothic" w:hAnsi="MS Gothic" w:cstheme="minorHAnsi" w:hint="eastAsia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sdtContent>
            </w:sdt>
          </w:p>
        </w:tc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14:paraId="3606745C" w14:textId="7AB7F86C" w:rsidR="001D65B4" w:rsidRPr="00787870" w:rsidRDefault="00830D39" w:rsidP="001D65B4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1186169286"/>
                <w:placeholder>
                  <w:docPart w:val="E6CCD498599542369B24857273ADED42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F14F4B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D15AA" w:rsidRPr="003D15AA" w14:paraId="0D3399AB" w14:textId="77777777" w:rsidTr="00787870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FC86840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5"/>
                  <w:rFonts w:cstheme="minorHAnsi"/>
                  <w:color w:val="538135" w:themeColor="accent6" w:themeShade="BF"/>
                  <w:sz w:val="22"/>
                  <w:szCs w:val="22"/>
                </w:rPr>
                <w:id w:val="877279596"/>
                <w:placeholder>
                  <w:docPart w:val="62225FCE32404833AFA0F855C2C8FE02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66542994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1783072998"/>
                <w:placeholder>
                  <w:docPart w:val="182ABC7D9255472D89E738DAE86BF6DC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1307507072"/>
            <w:placeholder>
              <w:docPart w:val="28A9086FECA4445CA56525757B8841ED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45CBF3CC" w14:textId="47BFD65C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  <w:lang w:val="en-US"/>
            </w:rPr>
            <w:id w:val="1754627483"/>
            <w:placeholder>
              <w:docPart w:val="B864B4A09BB649609647C0E16B9EC42B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3C54BB91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</w:rPr>
            <w:id w:val="-313872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14:paraId="19AC7714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Fonts w:ascii="Segoe UI Symbol" w:eastAsia="MS Gothic" w:hAnsi="Segoe UI Symbol" w:cs="Segoe UI Symbol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p>
            </w:tc>
          </w:sdtContent>
        </w:sdt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</w:tcPr>
          <w:p w14:paraId="08610619" w14:textId="299C087A" w:rsidR="003D15AA" w:rsidRPr="00787870" w:rsidRDefault="00830D39" w:rsidP="003D15AA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-936599316"/>
                <w:placeholder>
                  <w:docPart w:val="B0E20DA9A024439A977C6757E0356E94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D15AA" w:rsidRPr="003D15AA" w14:paraId="1296554A" w14:textId="77777777" w:rsidTr="00787870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F9AEB86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1627813858"/>
                <w:placeholder>
                  <w:docPart w:val="8E9415586F244E9398002B746489D849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454A2236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-1287883054"/>
                <w:placeholder>
                  <w:docPart w:val="8E22541EB34D45BDA383DEA81384473F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-1090695874"/>
            <w:placeholder>
              <w:docPart w:val="CBC4AE3070B14A69800CE4A946B47843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480F43BD" w14:textId="4EB31901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  <w:lang w:val="en-US"/>
            </w:rPr>
            <w:id w:val="1484201904"/>
            <w:placeholder>
              <w:docPart w:val="1D9325443F84468387B972AD39193A6A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0CA68680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</w:rPr>
            <w:id w:val="-558866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14:paraId="6B8291FF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Fonts w:ascii="Segoe UI Symbol" w:eastAsia="MS Gothic" w:hAnsi="Segoe UI Symbol" w:cs="Segoe UI Symbol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p>
            </w:tc>
          </w:sdtContent>
        </w:sdt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</w:tcPr>
          <w:p w14:paraId="0B27D801" w14:textId="7DAB1959" w:rsidR="003D15AA" w:rsidRPr="00787870" w:rsidRDefault="00830D39" w:rsidP="003D15AA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1905802853"/>
                <w:placeholder>
                  <w:docPart w:val="B2085F1659F1441B873521B7D13D337B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D15AA" w:rsidRPr="003D15AA" w14:paraId="216FEFEA" w14:textId="77777777" w:rsidTr="00787870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C52B0D4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1904790700"/>
                <w:placeholder>
                  <w:docPart w:val="0A21915CC2AB4C5CA5563904E622645D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7B5690A6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1779210756"/>
                <w:placeholder>
                  <w:docPart w:val="122E0EE8821D42299704D3857098CC5A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2070457782"/>
            <w:placeholder>
              <w:docPart w:val="D68BBD5FEAD740E9A052BA37061A7F08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42F83620" w14:textId="4AAFD81D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  <w:lang w:val="en-US"/>
            </w:rPr>
            <w:id w:val="-736173288"/>
            <w:placeholder>
              <w:docPart w:val="3746032EF57949A086A32971D29FAB75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47415359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</w:rPr>
            <w:id w:val="-1987307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14:paraId="3027627D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Fonts w:ascii="Segoe UI Symbol" w:eastAsia="MS Gothic" w:hAnsi="Segoe UI Symbol" w:cs="Segoe UI Symbol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p>
            </w:tc>
          </w:sdtContent>
        </w:sdt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</w:tcPr>
          <w:p w14:paraId="71FA1120" w14:textId="6B416464" w:rsidR="003D15AA" w:rsidRPr="00787870" w:rsidRDefault="00830D39" w:rsidP="003D15AA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397873250"/>
                <w:placeholder>
                  <w:docPart w:val="34C3CD27CAAC4CBC8E1D058ED383D617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D15AA" w:rsidRPr="003D15AA" w14:paraId="1F9FA0F3" w14:textId="77777777" w:rsidTr="00787870">
        <w:trPr>
          <w:trHeight w:val="153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E539E13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-678889665"/>
                <w:placeholder>
                  <w:docPart w:val="90DE527344324B6BB218E52447289A23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48E43656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2071003862"/>
                <w:placeholder>
                  <w:docPart w:val="56E172531BE44EF580680AE4E7499BCB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-319734274"/>
            <w:placeholder>
              <w:docPart w:val="69C04603CF2D4476AEF2EDF1382C54A8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76056F9C" w14:textId="49F10CFC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  <w:lang w:val="en-US"/>
            </w:rPr>
            <w:id w:val="-614976834"/>
            <w:placeholder>
              <w:docPart w:val="6A51956FC9DD4F65827CC0BB18318BC6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4997A2DD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</w:rPr>
            <w:id w:val="2128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14:paraId="594FE767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Fonts w:ascii="Segoe UI Symbol" w:eastAsia="MS Gothic" w:hAnsi="Segoe UI Symbol" w:cs="Segoe UI Symbol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p>
            </w:tc>
          </w:sdtContent>
        </w:sdt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</w:tcPr>
          <w:p w14:paraId="696D4291" w14:textId="2C559753" w:rsidR="003D15AA" w:rsidRPr="00787870" w:rsidRDefault="00830D39" w:rsidP="003D15AA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1803425627"/>
                <w:placeholder>
                  <w:docPart w:val="0E6F7C17100B420B910348EF14A4F9F5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D15AA" w:rsidRPr="003D15AA" w14:paraId="245B0F15" w14:textId="77777777" w:rsidTr="00787870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9EE4FCF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-806702734"/>
                <w:placeholder>
                  <w:docPart w:val="90131CCD4792408A814E02BF84393977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5678A79E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1179383973"/>
                <w:placeholder>
                  <w:docPart w:val="7C9E2EF193C0492AB240B0D07DE34B0D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1071696881"/>
            <w:placeholder>
              <w:docPart w:val="D09E205A360A480EBB0D4D66F2F254E6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6DC3360E" w14:textId="1FB1AE3E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  <w:lang w:val="en-US"/>
            </w:rPr>
            <w:id w:val="-393047793"/>
            <w:placeholder>
              <w:docPart w:val="5528769B246D43819DFEFEE9DBD0EB5A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74FDB93C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</w:rPr>
            <w:id w:val="1007560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14:paraId="44B82044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Fonts w:ascii="Segoe UI Symbol" w:eastAsia="MS Gothic" w:hAnsi="Segoe UI Symbol" w:cs="Segoe UI Symbol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p>
            </w:tc>
          </w:sdtContent>
        </w:sdt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</w:tcPr>
          <w:p w14:paraId="66BAB914" w14:textId="31F5252A" w:rsidR="003D15AA" w:rsidRPr="00787870" w:rsidRDefault="00830D39" w:rsidP="003D15AA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1759017910"/>
                <w:placeholder>
                  <w:docPart w:val="444D036492524C48915D105623D0826D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D15AA" w:rsidRPr="003D15AA" w14:paraId="1F0E72A0" w14:textId="77777777" w:rsidTr="00787870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45E51CC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-492186254"/>
                <w:placeholder>
                  <w:docPart w:val="BDD02A3114C0437D8B64A9634AC604B7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4174EFA7" w14:textId="77777777" w:rsidR="003D15AA" w:rsidRPr="00787870" w:rsidRDefault="00830D39" w:rsidP="003D15AA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1993132807"/>
                <w:placeholder>
                  <w:docPart w:val="A447DED07E744E6F987F286239BD14D2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-913316196"/>
            <w:placeholder>
              <w:docPart w:val="6843299836984FFB9DDA9323A3AA396C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3E1AACC4" w14:textId="25F020D1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  <w:lang w:val="en-US"/>
            </w:rPr>
            <w:id w:val="1844047938"/>
            <w:placeholder>
              <w:docPart w:val="33E2919074D84EF3B81BB2D65A5D812F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20629F8A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</w:rPr>
            <w:id w:val="2111539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14:paraId="028F3DCA" w14:textId="77777777" w:rsidR="003D15AA" w:rsidRPr="00787870" w:rsidRDefault="003D15AA" w:rsidP="003D15AA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Fonts w:ascii="Segoe UI Symbol" w:eastAsia="MS Gothic" w:hAnsi="Segoe UI Symbol" w:cs="Segoe UI Symbol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p>
            </w:tc>
          </w:sdtContent>
        </w:sdt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</w:tcPr>
          <w:p w14:paraId="4C421AE4" w14:textId="2A446B19" w:rsidR="003D15AA" w:rsidRPr="00787870" w:rsidRDefault="00830D39" w:rsidP="003D15AA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1052344970"/>
                <w:placeholder>
                  <w:docPart w:val="9101F5C68A734580909C25448C9A8BFD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3D15AA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F14F4B" w:rsidRPr="003D15AA" w14:paraId="59D2A427" w14:textId="77777777" w:rsidTr="00787870">
        <w:trPr>
          <w:trHeight w:val="158"/>
        </w:trPr>
        <w:tc>
          <w:tcPr>
            <w:tcW w:w="26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8502DC9" w14:textId="77777777" w:rsidR="00F14F4B" w:rsidRPr="00787870" w:rsidRDefault="00830D39" w:rsidP="00F14F4B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325099156"/>
                <w:placeholder>
                  <w:docPart w:val="DB3CB55902B24925963AA173B46689DE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F14F4B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tc>
          <w:tcPr>
            <w:tcW w:w="2896" w:type="dxa"/>
            <w:tcBorders>
              <w:left w:val="single" w:sz="6" w:space="0" w:color="auto"/>
              <w:right w:val="single" w:sz="12" w:space="0" w:color="auto"/>
            </w:tcBorders>
          </w:tcPr>
          <w:p w14:paraId="06F91A57" w14:textId="77777777" w:rsidR="00F14F4B" w:rsidRPr="00787870" w:rsidRDefault="00830D39" w:rsidP="00F14F4B">
            <w:pPr>
              <w:rPr>
                <w:rFonts w:asciiTheme="minorHAnsi" w:hAnsiTheme="minorHAnsi" w:cstheme="minorHAnsi"/>
                <w:color w:val="538135" w:themeColor="accent6" w:themeShade="BF"/>
                <w:sz w:val="22"/>
                <w:szCs w:val="22"/>
              </w:rPr>
            </w:pPr>
            <w:sdt>
              <w:sdtPr>
                <w:rPr>
                  <w:rStyle w:val="Style3"/>
                  <w:rFonts w:cstheme="minorHAnsi"/>
                  <w:szCs w:val="22"/>
                </w:rPr>
                <w:id w:val="805357358"/>
                <w:placeholder>
                  <w:docPart w:val="43231AD2AC614CBD8739FB49A91C63F1"/>
                </w:placeholder>
                <w:showingPlcHdr/>
                <w:text/>
              </w:sdtPr>
              <w:sdtEndPr>
                <w:rPr>
                  <w:rStyle w:val="DefaultParagraphFont"/>
                  <w:rFonts w:ascii="Geneva" w:hAnsi="Geneva"/>
                  <w:bCs/>
                  <w:iCs/>
                  <w:color w:val="auto"/>
                  <w:sz w:val="20"/>
                </w:rPr>
              </w:sdtEndPr>
              <w:sdtContent>
                <w:r w:rsidR="00F14F4B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  <w:sdt>
          <w:sdtPr>
            <w:rPr>
              <w:rStyle w:val="Style4"/>
              <w:rFonts w:cstheme="minorHAnsi"/>
              <w:color w:val="538135" w:themeColor="accent6" w:themeShade="BF"/>
              <w:sz w:val="22"/>
            </w:rPr>
            <w:id w:val="2022501862"/>
            <w:placeholder>
              <w:docPart w:val="53DFF4918673454D83A256D24EFCB475"/>
            </w:placeholder>
            <w:dropDownList>
              <w:listItem w:displayText="Elegir:" w:value="Elegir:"/>
              <w:listItem w:displayText="No Minorista" w:value="No Minorista"/>
              <w:listItem w:displayText="Venta Por Menor" w:value="Venta Por Menor"/>
            </w:dropDownList>
          </w:sdtPr>
          <w:sdtEndPr>
            <w:rPr>
              <w:rStyle w:val="Style4"/>
            </w:rPr>
          </w:sdtEndPr>
          <w:sdtContent>
            <w:tc>
              <w:tcPr>
                <w:tcW w:w="144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1D74366D" w14:textId="001ECFCB" w:rsidR="00F14F4B" w:rsidRPr="00787870" w:rsidRDefault="003D15AA" w:rsidP="00F14F4B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Style w:val="Style4"/>
                    <w:rFonts w:cstheme="minorHAnsi"/>
                    <w:color w:val="538135" w:themeColor="accent6" w:themeShade="BF"/>
                    <w:sz w:val="22"/>
                  </w:rPr>
                  <w:t>Elegir: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  <w:lang w:val="en-US"/>
            </w:rPr>
            <w:id w:val="1447656145"/>
            <w:placeholder>
              <w:docPart w:val="F7043D070E60411095894FD84B1F4BA5"/>
            </w:placeholder>
            <w:showingPlcHdr/>
            <w:dropDownList>
              <w:listItem w:displayText="Choose:" w:value="Choose:"/>
              <w:listItem w:displayText="Organic" w:value="Organic"/>
              <w:listItem w:displayText="100% Organic" w:value="100% Organic"/>
            </w:dropDownList>
          </w:sdtPr>
          <w:sdtEndPr/>
          <w:sdtContent>
            <w:tc>
              <w:tcPr>
                <w:tcW w:w="1800" w:type="dxa"/>
                <w:tcBorders>
                  <w:left w:val="single" w:sz="6" w:space="0" w:color="auto"/>
                  <w:right w:val="single" w:sz="12" w:space="0" w:color="auto"/>
                </w:tcBorders>
              </w:tcPr>
              <w:p w14:paraId="0E58BDA1" w14:textId="77777777" w:rsidR="00F14F4B" w:rsidRPr="00787870" w:rsidRDefault="00F14F4B" w:rsidP="00F14F4B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  <w:lang w:val="en-US"/>
                  </w:rPr>
                </w:pPr>
                <w:r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iCs/>
              <w:color w:val="538135" w:themeColor="accent6" w:themeShade="BF"/>
              <w:sz w:val="22"/>
            </w:rPr>
            <w:id w:val="22534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14:paraId="7D6F8EA5" w14:textId="77777777" w:rsidR="00F14F4B" w:rsidRPr="00787870" w:rsidRDefault="00F14F4B" w:rsidP="00F14F4B">
                <w:pPr>
                  <w:pStyle w:val="Title"/>
                  <w:rPr>
                    <w:rFonts w:asciiTheme="minorHAnsi" w:hAnsiTheme="minorHAnsi" w:cstheme="minorHAnsi"/>
                    <w:bCs/>
                    <w:iCs/>
                    <w:color w:val="538135" w:themeColor="accent6" w:themeShade="BF"/>
                    <w:sz w:val="22"/>
                  </w:rPr>
                </w:pPr>
                <w:r w:rsidRPr="00787870">
                  <w:rPr>
                    <w:rFonts w:ascii="Segoe UI Symbol" w:eastAsia="MS Gothic" w:hAnsi="Segoe UI Symbol" w:cs="Segoe UI Symbol"/>
                    <w:bCs/>
                    <w:iCs/>
                    <w:color w:val="538135" w:themeColor="accent6" w:themeShade="BF"/>
                    <w:sz w:val="22"/>
                  </w:rPr>
                  <w:t>☐</w:t>
                </w:r>
              </w:p>
            </w:tc>
          </w:sdtContent>
        </w:sdt>
        <w:tc>
          <w:tcPr>
            <w:tcW w:w="1710" w:type="dxa"/>
            <w:tcBorders>
              <w:left w:val="single" w:sz="6" w:space="0" w:color="auto"/>
              <w:right w:val="single" w:sz="12" w:space="0" w:color="auto"/>
            </w:tcBorders>
          </w:tcPr>
          <w:p w14:paraId="3BC042E2" w14:textId="3EB1E54B" w:rsidR="00F14F4B" w:rsidRPr="00787870" w:rsidRDefault="00830D39" w:rsidP="00F14F4B">
            <w:pPr>
              <w:pStyle w:val="Title"/>
              <w:rPr>
                <w:rFonts w:asciiTheme="minorHAnsi" w:hAnsiTheme="minorHAnsi" w:cstheme="minorHAnsi"/>
                <w:bCs/>
                <w:iCs/>
                <w:color w:val="538135" w:themeColor="accent6" w:themeShade="BF"/>
                <w:sz w:val="22"/>
                <w:lang w:val="en-US"/>
              </w:rPr>
            </w:pPr>
            <w:sdt>
              <w:sdtPr>
                <w:rPr>
                  <w:rStyle w:val="Style3"/>
                  <w:rFonts w:cstheme="minorHAnsi"/>
                </w:rPr>
                <w:id w:val="-1500804762"/>
                <w:placeholder>
                  <w:docPart w:val="5723D509DE3C48BE9D369C9BC9BCC3EF"/>
                </w:placeholder>
                <w:showingPlcHdr/>
                <w:text/>
              </w:sdtPr>
              <w:sdtEndPr>
                <w:rPr>
                  <w:rStyle w:val="DefaultParagraphFont"/>
                  <w:rFonts w:ascii="Arial Black" w:hAnsi="Arial Black"/>
                  <w:bCs/>
                  <w:iCs/>
                  <w:color w:val="auto"/>
                  <w:sz w:val="28"/>
                </w:rPr>
              </w:sdtEndPr>
              <w:sdtContent>
                <w:r w:rsidR="00F14F4B" w:rsidRPr="00787870">
                  <w:rPr>
                    <w:rStyle w:val="PlaceholderText"/>
                    <w:rFonts w:asciiTheme="minorHAnsi" w:hAnsiTheme="minorHAnsi" w:cstheme="minorHAnsi"/>
                    <w:color w:val="538135" w:themeColor="accent6" w:themeShade="BF"/>
                    <w:sz w:val="22"/>
                    <w:lang w:val="en-US"/>
                  </w:rPr>
                  <w:t>Click or tap here to enter text.</w:t>
                </w:r>
              </w:sdtContent>
            </w:sdt>
          </w:p>
        </w:tc>
      </w:tr>
    </w:tbl>
    <w:p w14:paraId="3FE35341" w14:textId="77777777" w:rsidR="00787870" w:rsidRPr="006676E9" w:rsidRDefault="00787870" w:rsidP="0058075C">
      <w:pPr>
        <w:rPr>
          <w:rFonts w:asciiTheme="minorHAnsi" w:eastAsia="MS Mincho" w:hAnsiTheme="minorHAnsi" w:cstheme="minorHAnsi"/>
          <w:bCs/>
          <w:iCs/>
          <w:sz w:val="22"/>
          <w:szCs w:val="22"/>
        </w:rPr>
      </w:pPr>
    </w:p>
    <w:p w14:paraId="37C256D7" w14:textId="77777777" w:rsidR="00787870" w:rsidRPr="006676E9" w:rsidRDefault="00787870" w:rsidP="0058075C">
      <w:pPr>
        <w:rPr>
          <w:rFonts w:asciiTheme="minorHAnsi" w:eastAsia="MS Mincho" w:hAnsiTheme="minorHAnsi" w:cstheme="minorHAnsi"/>
          <w:bCs/>
          <w:iCs/>
          <w:sz w:val="22"/>
          <w:szCs w:val="22"/>
        </w:rPr>
      </w:pPr>
    </w:p>
    <w:p w14:paraId="1363C888" w14:textId="77777777" w:rsidR="00787870" w:rsidRPr="006676E9" w:rsidRDefault="00787870" w:rsidP="0058075C">
      <w:pPr>
        <w:rPr>
          <w:rFonts w:asciiTheme="minorHAnsi" w:eastAsia="MS Mincho" w:hAnsiTheme="minorHAnsi" w:cstheme="minorHAnsi"/>
          <w:bCs/>
          <w:iCs/>
          <w:sz w:val="22"/>
          <w:szCs w:val="22"/>
        </w:rPr>
      </w:pPr>
    </w:p>
    <w:p w14:paraId="7E2A793D" w14:textId="456C77F9" w:rsidR="00787870" w:rsidRPr="006676E9" w:rsidRDefault="00334D95" w:rsidP="00334D95">
      <w:pPr>
        <w:tabs>
          <w:tab w:val="left" w:pos="8184"/>
        </w:tabs>
        <w:rPr>
          <w:rFonts w:asciiTheme="minorHAnsi" w:eastAsia="MS Mincho" w:hAnsiTheme="minorHAnsi" w:cstheme="minorHAnsi"/>
          <w:bCs/>
          <w:iCs/>
          <w:sz w:val="22"/>
          <w:szCs w:val="22"/>
        </w:rPr>
      </w:pPr>
      <w:r>
        <w:rPr>
          <w:rFonts w:asciiTheme="minorHAnsi" w:eastAsia="MS Mincho" w:hAnsiTheme="minorHAnsi" w:cstheme="minorHAnsi"/>
          <w:bCs/>
          <w:iCs/>
          <w:sz w:val="22"/>
          <w:szCs w:val="22"/>
        </w:rPr>
        <w:tab/>
      </w:r>
    </w:p>
    <w:p w14:paraId="289E61C4" w14:textId="7610D0E3" w:rsidR="00242D09" w:rsidRPr="003D15AA" w:rsidRDefault="00BD162F" w:rsidP="0058075C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3D15AA">
        <w:rPr>
          <w:rFonts w:asciiTheme="minorHAnsi" w:eastAsia="MS Mincho" w:hAnsiTheme="minorHAnsi" w:cstheme="minorHAnsi"/>
          <w:bCs/>
          <w:iCs/>
          <w:sz w:val="22"/>
          <w:szCs w:val="22"/>
          <w:lang w:val="es-MX"/>
        </w:rPr>
        <w:lastRenderedPageBreak/>
        <w:t>7</w:t>
      </w:r>
      <w:r w:rsidR="0058075C" w:rsidRPr="003D15AA">
        <w:rPr>
          <w:rFonts w:asciiTheme="minorHAnsi" w:eastAsia="MS Mincho" w:hAnsiTheme="minorHAnsi" w:cstheme="minorHAnsi"/>
          <w:bCs/>
          <w:iCs/>
          <w:sz w:val="22"/>
          <w:szCs w:val="22"/>
          <w:lang w:val="es-MX"/>
        </w:rPr>
        <w:t>.</w:t>
      </w:r>
      <w:r w:rsidR="0058075C" w:rsidRPr="003D15AA">
        <w:rPr>
          <w:rFonts w:asciiTheme="minorHAnsi" w:eastAsia="MS Mincho" w:hAnsiTheme="minorHAnsi" w:cstheme="minorHAnsi"/>
          <w:b/>
          <w:bCs/>
          <w:iCs/>
          <w:sz w:val="22"/>
          <w:szCs w:val="22"/>
          <w:lang w:val="es-MX"/>
        </w:rPr>
        <w:t xml:space="preserve"> </w:t>
      </w:r>
      <w:r w:rsidR="00533772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¿Primus Auditing Ops está identificado como el agente de certificación acreditado (es decir, las etiquetas </w:t>
      </w:r>
      <w:r w:rsidR="00242D09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</w:t>
      </w:r>
    </w:p>
    <w:p w14:paraId="32E63FFC" w14:textId="2447843B" w:rsidR="00533772" w:rsidRPr="00060CEC" w:rsidRDefault="00242D09" w:rsidP="0058075C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    </w:t>
      </w:r>
      <w:r w:rsidR="00533772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indican "Certificado orgánico por: </w:t>
      </w:r>
      <w:proofErr w:type="gramStart"/>
      <w:r w:rsidR="00533772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>Primus Auditing Ops (PAO)")?</w:t>
      </w:r>
      <w:proofErr w:type="gramEnd"/>
      <w:r w:rsidR="00533772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</w:t>
      </w:r>
      <w:sdt>
        <w:sdtPr>
          <w:rPr>
            <w:rFonts w:asciiTheme="minorHAnsi" w:eastAsia="MS Gothic" w:hAnsiTheme="minorHAnsi" w:cstheme="minorHAnsi"/>
            <w:bCs/>
            <w:iCs/>
            <w:sz w:val="22"/>
            <w:szCs w:val="22"/>
            <w:lang w:val="es-MX"/>
          </w:rPr>
          <w:id w:val="-1768845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 w:rsidRPr="00060CEC">
            <w:rPr>
              <w:rFonts w:ascii="Segoe UI Symbol" w:eastAsia="MS Gothic" w:hAnsi="Segoe UI Symbol" w:cs="Segoe UI Symbol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2C7A6E" w:rsidRPr="00060CEC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</w:t>
      </w:r>
      <w:r w:rsidR="00533772" w:rsidRPr="003D15AA">
        <w:rPr>
          <w:rFonts w:ascii="Calibri" w:hAnsi="Calibri" w:cs="Calibri"/>
          <w:bCs/>
          <w:iCs/>
          <w:sz w:val="22"/>
          <w:szCs w:val="22"/>
          <w:lang w:val="es-MX"/>
        </w:rPr>
        <w:t>Sí</w:t>
      </w:r>
      <w:r w:rsidR="0052245A" w:rsidRPr="00060CEC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 </w:t>
      </w:r>
      <w:r w:rsidR="0052245A" w:rsidRPr="00060CEC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 xml:space="preserve"> </w:t>
      </w:r>
      <w:sdt>
        <w:sdtPr>
          <w:rPr>
            <w:rFonts w:asciiTheme="minorHAnsi" w:eastAsia="MS Gothic" w:hAnsiTheme="minorHAnsi" w:cstheme="minorHAnsi"/>
            <w:bCs/>
            <w:iCs/>
            <w:color w:val="FF0000"/>
            <w:sz w:val="22"/>
            <w:szCs w:val="22"/>
            <w:lang w:val="es-MX"/>
          </w:rPr>
          <w:id w:val="-1985841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 w:rsidRPr="00060CEC">
            <w:rPr>
              <w:rFonts w:ascii="Segoe UI Symbol" w:eastAsia="MS Gothic" w:hAnsi="Segoe UI Symbol" w:cs="Segoe UI Symbol"/>
              <w:bCs/>
              <w:iCs/>
              <w:color w:val="FF0000"/>
              <w:sz w:val="22"/>
              <w:szCs w:val="22"/>
              <w:lang w:val="es-MX"/>
            </w:rPr>
            <w:t>☐</w:t>
          </w:r>
        </w:sdtContent>
      </w:sdt>
      <w:r w:rsidR="0052245A" w:rsidRPr="00060CEC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 xml:space="preserve"> </w:t>
      </w:r>
      <w:r w:rsidR="0052245A" w:rsidRPr="00060CEC">
        <w:rPr>
          <w:rFonts w:asciiTheme="minorHAnsi" w:hAnsiTheme="minorHAnsi" w:cstheme="minorHAnsi"/>
          <w:bCs/>
          <w:iCs/>
          <w:color w:val="0000FF"/>
          <w:sz w:val="22"/>
          <w:szCs w:val="22"/>
          <w:lang w:val="es-MX"/>
        </w:rPr>
        <w:t xml:space="preserve"> </w:t>
      </w:r>
      <w:r w:rsidR="0052245A" w:rsidRPr="00060CEC">
        <w:rPr>
          <w:rFonts w:asciiTheme="minorHAnsi" w:hAnsiTheme="minorHAnsi" w:cstheme="minorHAnsi"/>
          <w:bCs/>
          <w:iCs/>
          <w:sz w:val="22"/>
          <w:szCs w:val="22"/>
          <w:lang w:val="es-MX"/>
        </w:rPr>
        <w:t>No</w:t>
      </w:r>
    </w:p>
    <w:p w14:paraId="64D2BDF4" w14:textId="28EC179A" w:rsidR="00533772" w:rsidRPr="003D15AA" w:rsidRDefault="00242D09" w:rsidP="0058075C">
      <w:pPr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</w:pPr>
      <w:r w:rsidRPr="00060CEC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 xml:space="preserve">     </w:t>
      </w:r>
      <w:r w:rsidR="00533772" w:rsidRPr="003D15AA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>En caso negativo, ¿quién figura como agente de certificación?</w:t>
      </w:r>
    </w:p>
    <w:p w14:paraId="5B1ED284" w14:textId="6D91C896" w:rsidR="00BC6F63" w:rsidRPr="003D15AA" w:rsidRDefault="00242D09" w:rsidP="0058075C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 xml:space="preserve">     Nombre del agente de certificación</w:t>
      </w:r>
      <w:r w:rsidR="0052245A" w:rsidRPr="003D15AA">
        <w:rPr>
          <w:rFonts w:asciiTheme="minorHAnsi" w:hAnsiTheme="minorHAnsi" w:cstheme="minorHAnsi"/>
          <w:b/>
          <w:bCs/>
          <w:iCs/>
          <w:color w:val="000000"/>
          <w:sz w:val="22"/>
          <w:szCs w:val="22"/>
          <w:lang w:val="es-MX"/>
        </w:rPr>
        <w:t>:</w:t>
      </w:r>
      <w:r w:rsidR="0052245A"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 xml:space="preserve"> </w:t>
      </w:r>
      <w:sdt>
        <w:sdtPr>
          <w:rPr>
            <w:rStyle w:val="Style3"/>
            <w:rFonts w:cstheme="minorHAnsi"/>
            <w:szCs w:val="22"/>
          </w:rPr>
          <w:id w:val="406812618"/>
          <w:placeholder>
            <w:docPart w:val="C75F9E2549754B9F8B88A5C1DC09786A"/>
          </w:placeholder>
          <w:showingPlcHdr/>
          <w:text/>
        </w:sdtPr>
        <w:sdtEndPr>
          <w:rPr>
            <w:rStyle w:val="DefaultParagraphFont"/>
            <w:rFonts w:ascii="Geneva" w:hAnsi="Geneva"/>
            <w:bCs/>
            <w:iCs/>
            <w:color w:val="000000"/>
            <w:sz w:val="20"/>
          </w:rPr>
        </w:sdtEndPr>
        <w:sdtContent>
          <w:r w:rsidR="001D65B4" w:rsidRPr="00060CEC">
            <w:rPr>
              <w:rStyle w:val="PlaceholderText"/>
              <w:rFonts w:asciiTheme="minorHAnsi" w:hAnsiTheme="minorHAnsi" w:cstheme="minorHAnsi"/>
              <w:color w:val="538135" w:themeColor="accent6" w:themeShade="BF"/>
              <w:sz w:val="22"/>
              <w:szCs w:val="22"/>
              <w:lang w:val="es-MX"/>
            </w:rPr>
            <w:t>Click or tap here to enter text.</w:t>
          </w:r>
        </w:sdtContent>
      </w:sdt>
      <w:r w:rsidR="00FE404A" w:rsidRPr="003D15AA">
        <w:rPr>
          <w:rFonts w:asciiTheme="minorHAnsi" w:hAnsiTheme="minorHAnsi" w:cstheme="minorHAnsi"/>
          <w:b/>
          <w:bCs/>
          <w:iCs/>
          <w:color w:val="0000FF"/>
          <w:sz w:val="22"/>
          <w:szCs w:val="22"/>
          <w:lang w:val="es-MX"/>
        </w:rPr>
        <w:t xml:space="preserve">                                         </w:t>
      </w:r>
    </w:p>
    <w:p w14:paraId="4CC32765" w14:textId="77777777" w:rsidR="002C7A6E" w:rsidRPr="003D15AA" w:rsidRDefault="002C7A6E" w:rsidP="00B5181F">
      <w:pPr>
        <w:pStyle w:val="ListParagraph"/>
        <w:ind w:left="0"/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</w:pPr>
    </w:p>
    <w:p w14:paraId="16E3CADA" w14:textId="77777777" w:rsidR="00242D09" w:rsidRPr="003D15AA" w:rsidRDefault="00BD162F" w:rsidP="001D65B4">
      <w:pPr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>8</w:t>
      </w:r>
      <w:r w:rsidR="001D65B4"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 xml:space="preserve">. </w:t>
      </w:r>
      <w:r w:rsidR="00242D09"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 xml:space="preserve">¿El propietario/empresa de la marca privada está certificado como orgánico por un certificador que no sea </w:t>
      </w:r>
    </w:p>
    <w:p w14:paraId="75CB256E" w14:textId="7CEB924B" w:rsidR="001D65B4" w:rsidRPr="00060CEC" w:rsidRDefault="00242D09" w:rsidP="001D65B4">
      <w:pPr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 xml:space="preserve">     </w:t>
      </w:r>
      <w:r w:rsidRPr="00060CEC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>PAO?</w:t>
      </w:r>
      <w:sdt>
        <w:sdtPr>
          <w:rPr>
            <w:rFonts w:ascii="Segoe UI Symbol" w:eastAsia="MS Gothic" w:hAnsi="Segoe UI Symbol" w:cs="Segoe UI Symbol"/>
            <w:bCs/>
            <w:iCs/>
            <w:color w:val="FF0000"/>
            <w:sz w:val="22"/>
            <w:szCs w:val="22"/>
            <w:lang w:val="es-MX"/>
          </w:rPr>
          <w:id w:val="-158314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5B4" w:rsidRPr="00060CEC">
            <w:rPr>
              <w:rFonts w:ascii="MS Gothic" w:eastAsia="MS Gothic" w:hAnsi="MS Gothic" w:cs="Segoe UI Symbol" w:hint="eastAsia"/>
              <w:bCs/>
              <w:iCs/>
              <w:color w:val="FF0000"/>
              <w:sz w:val="22"/>
              <w:szCs w:val="22"/>
              <w:lang w:val="es-MX"/>
            </w:rPr>
            <w:t>☐</w:t>
          </w:r>
        </w:sdtContent>
      </w:sdt>
      <w:r w:rsidR="00533772" w:rsidRPr="003D15AA">
        <w:rPr>
          <w:rFonts w:ascii="Calibri" w:hAnsi="Calibri" w:cs="Calibri"/>
          <w:bCs/>
          <w:iCs/>
          <w:sz w:val="22"/>
          <w:szCs w:val="22"/>
          <w:lang w:val="es-MX"/>
        </w:rPr>
        <w:t xml:space="preserve"> Sí</w:t>
      </w:r>
      <w:r w:rsidR="0052245A" w:rsidRPr="00060CEC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  </w:t>
      </w:r>
      <w:sdt>
        <w:sdtPr>
          <w:rPr>
            <w:rFonts w:ascii="Segoe UI Symbol" w:eastAsia="MS Gothic" w:hAnsi="Segoe UI Symbol" w:cs="Segoe UI Symbol"/>
            <w:bCs/>
            <w:iCs/>
            <w:sz w:val="22"/>
            <w:szCs w:val="22"/>
            <w:lang w:val="es-MX"/>
          </w:rPr>
          <w:id w:val="-1503808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A6E" w:rsidRPr="00060CEC">
            <w:rPr>
              <w:rFonts w:ascii="Segoe UI Symbol" w:eastAsia="MS Gothic" w:hAnsi="Segoe UI Symbol" w:cs="Segoe UI Symbol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52245A" w:rsidRPr="00060CEC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 xml:space="preserve"> </w:t>
      </w:r>
      <w:r w:rsidR="0052245A" w:rsidRPr="00060CEC">
        <w:rPr>
          <w:rFonts w:asciiTheme="minorHAnsi" w:hAnsiTheme="minorHAnsi" w:cstheme="minorHAnsi"/>
          <w:bCs/>
          <w:iCs/>
          <w:color w:val="0000FF"/>
          <w:sz w:val="22"/>
          <w:szCs w:val="22"/>
          <w:lang w:val="es-MX"/>
        </w:rPr>
        <w:t xml:space="preserve"> </w:t>
      </w:r>
      <w:r w:rsidR="0052245A" w:rsidRPr="00060CEC">
        <w:rPr>
          <w:rFonts w:asciiTheme="minorHAnsi" w:hAnsiTheme="minorHAnsi" w:cstheme="minorHAnsi"/>
          <w:bCs/>
          <w:iCs/>
          <w:sz w:val="22"/>
          <w:szCs w:val="22"/>
          <w:lang w:val="es-MX"/>
        </w:rPr>
        <w:t>No</w:t>
      </w:r>
    </w:p>
    <w:p w14:paraId="654A69DD" w14:textId="3F1CE2E6" w:rsidR="0052245A" w:rsidRPr="003D15AA" w:rsidRDefault="00242D09" w:rsidP="001D65B4">
      <w:pPr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</w:pPr>
      <w:r w:rsidRPr="00060CEC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 xml:space="preserve">     </w:t>
      </w:r>
      <w:r w:rsidRPr="003D15AA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>En caso afirmativo (</w:t>
      </w:r>
      <w:r w:rsidRPr="003D15AA">
        <w:rPr>
          <w:rFonts w:ascii="Calibri" w:hAnsi="Calibri" w:cs="Calibri"/>
          <w:b/>
          <w:bCs/>
          <w:iCs/>
          <w:color w:val="FF0000"/>
          <w:sz w:val="22"/>
          <w:szCs w:val="22"/>
          <w:lang w:val="es-MX"/>
        </w:rPr>
        <w:t>Sí</w:t>
      </w:r>
      <w:r w:rsidRPr="003D15AA">
        <w:rPr>
          <w:rFonts w:ascii="Calibri" w:hAnsi="Calibri" w:cs="Calibri"/>
          <w:bCs/>
          <w:iCs/>
          <w:color w:val="FF0000"/>
          <w:sz w:val="22"/>
          <w:szCs w:val="22"/>
          <w:lang w:val="es-MX"/>
        </w:rPr>
        <w:t>)</w:t>
      </w:r>
      <w:r w:rsidRPr="003D15AA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>, adjunte el certificado orgánico del propietario de la marca privada.</w:t>
      </w:r>
    </w:p>
    <w:p w14:paraId="52395943" w14:textId="77777777" w:rsidR="00242D09" w:rsidRPr="003D15AA" w:rsidRDefault="00242D09" w:rsidP="001D65B4">
      <w:pPr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</w:pPr>
    </w:p>
    <w:p w14:paraId="72CC3B51" w14:textId="32EF5E97" w:rsidR="00160422" w:rsidRPr="003D15AA" w:rsidRDefault="00BD162F" w:rsidP="001D65B4">
      <w:pPr>
        <w:pStyle w:val="ListParagraph"/>
        <w:ind w:left="0"/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>9</w:t>
      </w:r>
      <w:r w:rsidR="001D65B4" w:rsidRPr="003D15AA">
        <w:rPr>
          <w:rFonts w:asciiTheme="minorHAnsi" w:hAnsiTheme="minorHAnsi" w:cstheme="minorHAnsi"/>
          <w:bCs/>
          <w:iCs/>
          <w:color w:val="000000"/>
          <w:sz w:val="22"/>
          <w:szCs w:val="22"/>
          <w:lang w:val="es-MX"/>
        </w:rPr>
        <w:t xml:space="preserve">. </w:t>
      </w:r>
      <w:r w:rsidR="00B667CD" w:rsidRPr="003D15AA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 xml:space="preserve">*REQUERIDO: </w:t>
      </w:r>
      <w:r w:rsidR="00B667CD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>Describa en detalle: ¿quién es responsable del diseño, impresión e inventario de la(s) etiqueta(s)?</w:t>
      </w:r>
    </w:p>
    <w:p w14:paraId="200C922E" w14:textId="77777777" w:rsidR="0052245A" w:rsidRPr="003D15AA" w:rsidRDefault="00830D39" w:rsidP="001D65B4">
      <w:pPr>
        <w:rPr>
          <w:rFonts w:asciiTheme="minorHAnsi" w:hAnsiTheme="minorHAnsi" w:cstheme="minorHAnsi"/>
          <w:bCs/>
          <w:iCs/>
          <w:sz w:val="22"/>
          <w:szCs w:val="22"/>
        </w:rPr>
      </w:pPr>
      <w:sdt>
        <w:sdtPr>
          <w:rPr>
            <w:rStyle w:val="Style3"/>
            <w:rFonts w:cstheme="minorHAnsi"/>
            <w:szCs w:val="22"/>
          </w:rPr>
          <w:id w:val="1672060756"/>
          <w:placeholder>
            <w:docPart w:val="A6D21091AD0545A1B72D6D51A70B702A"/>
          </w:placeholder>
          <w:showingPlcHdr/>
          <w:text/>
        </w:sdtPr>
        <w:sdtEndPr>
          <w:rPr>
            <w:rStyle w:val="DefaultParagraphFont"/>
            <w:rFonts w:ascii="Geneva" w:hAnsi="Geneva"/>
            <w:bCs/>
            <w:iCs/>
            <w:color w:val="000000"/>
            <w:sz w:val="20"/>
          </w:rPr>
        </w:sdtEndPr>
        <w:sdtContent>
          <w:r w:rsidR="001D65B4" w:rsidRPr="003D15AA">
            <w:rPr>
              <w:rStyle w:val="PlaceholderText"/>
              <w:rFonts w:asciiTheme="minorHAnsi" w:hAnsiTheme="minorHAnsi" w:cstheme="minorHAnsi"/>
              <w:color w:val="538135" w:themeColor="accent6" w:themeShade="BF"/>
              <w:sz w:val="22"/>
              <w:szCs w:val="22"/>
            </w:rPr>
            <w:t>Click or tap here to enter text.</w:t>
          </w:r>
        </w:sdtContent>
      </w:sdt>
      <w:r w:rsidR="0074301E" w:rsidRPr="003D15AA">
        <w:rPr>
          <w:rFonts w:asciiTheme="minorHAnsi" w:hAnsiTheme="minorHAnsi" w:cstheme="minorHAnsi"/>
          <w:b/>
          <w:bCs/>
          <w:iCs/>
          <w:color w:val="0000FF"/>
          <w:sz w:val="22"/>
          <w:szCs w:val="22"/>
        </w:rPr>
        <w:t xml:space="preserve">                                         </w:t>
      </w:r>
      <w:r w:rsidR="0052245A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 </w:t>
      </w:r>
    </w:p>
    <w:p w14:paraId="1D50BD03" w14:textId="77777777" w:rsidR="0052245A" w:rsidRPr="003D15AA" w:rsidRDefault="0052245A" w:rsidP="00B5181F">
      <w:pPr>
        <w:rPr>
          <w:rFonts w:asciiTheme="minorHAnsi" w:hAnsiTheme="minorHAnsi" w:cstheme="minorHAnsi"/>
          <w:bCs/>
          <w:iCs/>
          <w:sz w:val="22"/>
          <w:szCs w:val="22"/>
        </w:rPr>
      </w:pPr>
    </w:p>
    <w:p w14:paraId="3D6FEED0" w14:textId="470178D7" w:rsidR="0052245A" w:rsidRPr="003D15AA" w:rsidRDefault="00BD162F" w:rsidP="0074301E">
      <w:pPr>
        <w:pStyle w:val="ListParagraph"/>
        <w:ind w:left="0"/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</w:pPr>
      <w:r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10</w:t>
      </w:r>
      <w:r w:rsidR="001D65B4"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 xml:space="preserve">. </w:t>
      </w:r>
      <w:r w:rsidR="00285F3E"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Propietario de etiqueta privada/Información de la empresa</w:t>
      </w:r>
      <w:r w:rsidR="008B169E"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:</w:t>
      </w:r>
    </w:p>
    <w:p w14:paraId="0A29696C" w14:textId="77777777" w:rsidR="0074301E" w:rsidRPr="003D15AA" w:rsidRDefault="0074301E" w:rsidP="00B5181F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71BE0F20" w14:textId="6107E4FC" w:rsidR="008B169E" w:rsidRPr="003D15AA" w:rsidRDefault="00B667CD" w:rsidP="00976528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>Nombre de Empresa</w:t>
      </w:r>
      <w:r w:rsidR="008B169E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: </w:t>
      </w:r>
      <w:sdt>
        <w:sdtPr>
          <w:rPr>
            <w:rStyle w:val="Style3"/>
            <w:rFonts w:cstheme="minorHAnsi"/>
            <w:szCs w:val="22"/>
          </w:rPr>
          <w:id w:val="855235052"/>
          <w:placeholder>
            <w:docPart w:val="25D0944F853446C1BAFD2D727187E767"/>
          </w:placeholder>
          <w:showingPlcHdr/>
          <w:text/>
        </w:sdtPr>
        <w:sdtEndPr>
          <w:rPr>
            <w:rStyle w:val="DefaultParagraphFont"/>
            <w:rFonts w:ascii="Geneva" w:hAnsi="Geneva"/>
            <w:bCs/>
            <w:iCs/>
            <w:color w:val="000000"/>
            <w:sz w:val="20"/>
          </w:rPr>
        </w:sdtEndPr>
        <w:sdtContent>
          <w:r w:rsidR="001D65B4" w:rsidRPr="003D15AA">
            <w:rPr>
              <w:rStyle w:val="PlaceholderText"/>
              <w:rFonts w:asciiTheme="minorHAnsi" w:hAnsiTheme="minorHAnsi" w:cstheme="minorHAnsi"/>
              <w:color w:val="538135" w:themeColor="accent6" w:themeShade="BF"/>
              <w:sz w:val="22"/>
              <w:szCs w:val="22"/>
              <w:lang w:val="es-MX"/>
            </w:rPr>
            <w:t>Click or tap here to enter text.</w:t>
          </w:r>
        </w:sdtContent>
      </w:sdt>
    </w:p>
    <w:p w14:paraId="235735FD" w14:textId="004982F2" w:rsidR="008B169E" w:rsidRPr="003D15AA" w:rsidRDefault="00285F3E" w:rsidP="00976528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>Contacto Nombre y puesto dentro de la empresa</w:t>
      </w:r>
      <w:r w:rsidR="008B169E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: </w:t>
      </w:r>
      <w:sdt>
        <w:sdtPr>
          <w:rPr>
            <w:rStyle w:val="Style3"/>
            <w:rFonts w:cstheme="minorHAnsi"/>
            <w:szCs w:val="22"/>
          </w:rPr>
          <w:id w:val="1707595053"/>
          <w:placeholder>
            <w:docPart w:val="DC7C224B476D48F98F6BDB1D23EF69B8"/>
          </w:placeholder>
          <w:showingPlcHdr/>
          <w:text/>
        </w:sdtPr>
        <w:sdtEndPr>
          <w:rPr>
            <w:rStyle w:val="DefaultParagraphFont"/>
            <w:rFonts w:ascii="Geneva" w:hAnsi="Geneva"/>
            <w:bCs/>
            <w:iCs/>
            <w:color w:val="000000"/>
            <w:sz w:val="20"/>
          </w:rPr>
        </w:sdtEndPr>
        <w:sdtContent>
          <w:r w:rsidR="001D65B4" w:rsidRPr="003D15AA">
            <w:rPr>
              <w:rStyle w:val="PlaceholderText"/>
              <w:rFonts w:asciiTheme="minorHAnsi" w:hAnsiTheme="minorHAnsi" w:cstheme="minorHAnsi"/>
              <w:color w:val="538135" w:themeColor="accent6" w:themeShade="BF"/>
              <w:sz w:val="22"/>
              <w:szCs w:val="22"/>
              <w:lang w:val="es-MX"/>
            </w:rPr>
            <w:t>Click or tap here to enter text.</w:t>
          </w:r>
        </w:sdtContent>
      </w:sdt>
      <w:r w:rsidR="008B169E" w:rsidRPr="003D15AA">
        <w:rPr>
          <w:rFonts w:asciiTheme="minorHAnsi" w:hAnsiTheme="minorHAnsi" w:cstheme="minorHAnsi"/>
          <w:b/>
          <w:bCs/>
          <w:iCs/>
          <w:color w:val="0000FF"/>
          <w:sz w:val="22"/>
          <w:szCs w:val="22"/>
          <w:lang w:val="es-MX"/>
        </w:rPr>
        <w:t xml:space="preserve">               </w:t>
      </w:r>
      <w:r w:rsidR="008B169E" w:rsidRPr="003D15AA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                                                                           </w:t>
      </w:r>
    </w:p>
    <w:p w14:paraId="63BEEC05" w14:textId="59047C71" w:rsidR="008B169E" w:rsidRPr="003D15AA" w:rsidRDefault="00285F3E" w:rsidP="00976528">
      <w:pPr>
        <w:rPr>
          <w:rFonts w:asciiTheme="minorHAnsi" w:hAnsiTheme="minorHAnsi" w:cstheme="minorHAnsi"/>
          <w:bCs/>
          <w:iCs/>
          <w:sz w:val="22"/>
          <w:szCs w:val="22"/>
        </w:rPr>
      </w:pPr>
      <w:r w:rsidRPr="003D15AA">
        <w:rPr>
          <w:rFonts w:asciiTheme="minorHAnsi" w:hAnsiTheme="minorHAnsi" w:cstheme="minorHAnsi"/>
          <w:bCs/>
          <w:iCs/>
          <w:sz w:val="22"/>
          <w:szCs w:val="22"/>
        </w:rPr>
        <w:t xml:space="preserve">Numero de </w:t>
      </w:r>
      <w:r w:rsidRPr="003D15AA">
        <w:rPr>
          <w:rFonts w:ascii="Calibri" w:hAnsi="Calibri" w:cs="Calibri"/>
          <w:bCs/>
          <w:iCs/>
          <w:color w:val="000000"/>
          <w:sz w:val="22"/>
          <w:szCs w:val="22"/>
        </w:rPr>
        <w:t>teléfono</w:t>
      </w:r>
      <w:r w:rsidR="008B169E" w:rsidRPr="003D15AA">
        <w:rPr>
          <w:rFonts w:asciiTheme="minorHAnsi" w:hAnsiTheme="minorHAnsi" w:cstheme="minorHAnsi"/>
          <w:bCs/>
          <w:iCs/>
          <w:sz w:val="22"/>
          <w:szCs w:val="22"/>
        </w:rPr>
        <w:t xml:space="preserve">: </w:t>
      </w:r>
      <w:sdt>
        <w:sdtPr>
          <w:rPr>
            <w:rStyle w:val="Style3"/>
            <w:rFonts w:cstheme="minorHAnsi"/>
            <w:szCs w:val="22"/>
          </w:rPr>
          <w:id w:val="742609476"/>
          <w:placeholder>
            <w:docPart w:val="F3EE33049F644203A254A67E0D3553A7"/>
          </w:placeholder>
          <w:showingPlcHdr/>
          <w:text/>
        </w:sdtPr>
        <w:sdtEndPr>
          <w:rPr>
            <w:rStyle w:val="DefaultParagraphFont"/>
            <w:rFonts w:ascii="Geneva" w:hAnsi="Geneva"/>
            <w:bCs/>
            <w:iCs/>
            <w:color w:val="000000"/>
            <w:sz w:val="20"/>
          </w:rPr>
        </w:sdtEndPr>
        <w:sdtContent>
          <w:r w:rsidR="001D65B4" w:rsidRPr="003D15AA">
            <w:rPr>
              <w:rStyle w:val="PlaceholderText"/>
              <w:rFonts w:asciiTheme="minorHAnsi" w:hAnsiTheme="minorHAnsi" w:cstheme="minorHAnsi"/>
              <w:color w:val="538135" w:themeColor="accent6" w:themeShade="BF"/>
              <w:sz w:val="22"/>
              <w:szCs w:val="22"/>
            </w:rPr>
            <w:t>Click or tap here to enter text.</w:t>
          </w:r>
        </w:sdtContent>
      </w:sdt>
      <w:r w:rsidR="008B169E" w:rsidRPr="003D15AA">
        <w:rPr>
          <w:rFonts w:asciiTheme="minorHAnsi" w:hAnsiTheme="minorHAnsi" w:cstheme="minorHAnsi"/>
          <w:bCs/>
          <w:iCs/>
          <w:color w:val="000000"/>
          <w:sz w:val="22"/>
          <w:szCs w:val="22"/>
        </w:rPr>
        <w:t xml:space="preserve">  </w:t>
      </w:r>
    </w:p>
    <w:p w14:paraId="2E71761A" w14:textId="59B0F6F5" w:rsidR="008B169E" w:rsidRPr="003D15AA" w:rsidRDefault="00285F3E" w:rsidP="00976528">
      <w:pPr>
        <w:rPr>
          <w:rFonts w:asciiTheme="minorHAnsi" w:hAnsiTheme="minorHAnsi" w:cstheme="minorHAnsi"/>
          <w:bCs/>
          <w:iCs/>
          <w:sz w:val="22"/>
          <w:szCs w:val="22"/>
        </w:rPr>
      </w:pPr>
      <w:r w:rsidRPr="003D15AA">
        <w:rPr>
          <w:rFonts w:asciiTheme="minorHAnsi" w:hAnsiTheme="minorHAnsi" w:cstheme="minorHAnsi"/>
          <w:bCs/>
          <w:iCs/>
          <w:sz w:val="22"/>
          <w:szCs w:val="22"/>
        </w:rPr>
        <w:t>Correo electrónico de contacto</w:t>
      </w:r>
      <w:r w:rsidR="008B169E" w:rsidRPr="003D15AA">
        <w:rPr>
          <w:rFonts w:asciiTheme="minorHAnsi" w:hAnsiTheme="minorHAnsi" w:cstheme="minorHAnsi"/>
          <w:bCs/>
          <w:iCs/>
          <w:sz w:val="22"/>
          <w:szCs w:val="22"/>
        </w:rPr>
        <w:t xml:space="preserve">: </w:t>
      </w:r>
      <w:sdt>
        <w:sdtPr>
          <w:rPr>
            <w:rStyle w:val="Style3"/>
            <w:rFonts w:cstheme="minorHAnsi"/>
            <w:szCs w:val="22"/>
          </w:rPr>
          <w:id w:val="-765615588"/>
          <w:placeholder>
            <w:docPart w:val="50F6F130877B481E8CC9F9EBF85F97AA"/>
          </w:placeholder>
          <w:showingPlcHdr/>
          <w:text/>
        </w:sdtPr>
        <w:sdtEndPr>
          <w:rPr>
            <w:rStyle w:val="DefaultParagraphFont"/>
            <w:rFonts w:ascii="Geneva" w:hAnsi="Geneva"/>
            <w:bCs/>
            <w:iCs/>
            <w:color w:val="000000"/>
            <w:sz w:val="20"/>
          </w:rPr>
        </w:sdtEndPr>
        <w:sdtContent>
          <w:r w:rsidR="001D65B4" w:rsidRPr="003D15AA">
            <w:rPr>
              <w:rStyle w:val="PlaceholderText"/>
              <w:rFonts w:asciiTheme="minorHAnsi" w:hAnsiTheme="minorHAnsi" w:cstheme="minorHAnsi"/>
              <w:color w:val="538135" w:themeColor="accent6" w:themeShade="BF"/>
              <w:sz w:val="22"/>
              <w:szCs w:val="22"/>
            </w:rPr>
            <w:t>Click or tap here to enter text.</w:t>
          </w:r>
        </w:sdtContent>
      </w:sdt>
    </w:p>
    <w:p w14:paraId="51CC87B4" w14:textId="0F702837" w:rsidR="008B169E" w:rsidRPr="003D15AA" w:rsidRDefault="00285F3E" w:rsidP="008B169E">
      <w:pPr>
        <w:rPr>
          <w:rFonts w:asciiTheme="minorHAnsi" w:hAnsiTheme="minorHAnsi" w:cstheme="minorHAnsi"/>
          <w:bCs/>
          <w:iCs/>
          <w:sz w:val="22"/>
          <w:szCs w:val="22"/>
        </w:rPr>
      </w:pPr>
      <w:r w:rsidRPr="003D15AA">
        <w:rPr>
          <w:rFonts w:asciiTheme="minorHAnsi" w:hAnsiTheme="minorHAnsi" w:cstheme="minorHAnsi"/>
          <w:bCs/>
          <w:iCs/>
          <w:sz w:val="22"/>
          <w:szCs w:val="22"/>
        </w:rPr>
        <w:t>Dirección de Negocio</w:t>
      </w:r>
      <w:r w:rsidR="008B169E" w:rsidRPr="003D15AA">
        <w:rPr>
          <w:rFonts w:asciiTheme="minorHAnsi" w:hAnsiTheme="minorHAnsi" w:cstheme="minorHAnsi"/>
          <w:bCs/>
          <w:iCs/>
          <w:sz w:val="22"/>
          <w:szCs w:val="22"/>
        </w:rPr>
        <w:t>:</w:t>
      </w:r>
      <w:r w:rsidR="008B169E" w:rsidRPr="003D15AA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sdt>
        <w:sdtPr>
          <w:rPr>
            <w:rStyle w:val="Style3"/>
            <w:rFonts w:cstheme="minorHAnsi"/>
            <w:szCs w:val="22"/>
          </w:rPr>
          <w:id w:val="-166170750"/>
          <w:placeholder>
            <w:docPart w:val="8B34C3547EDC493D83D2048E409A346D"/>
          </w:placeholder>
          <w:showingPlcHdr/>
          <w:text/>
        </w:sdtPr>
        <w:sdtEndPr>
          <w:rPr>
            <w:rStyle w:val="DefaultParagraphFont"/>
            <w:rFonts w:ascii="Geneva" w:hAnsi="Geneva"/>
            <w:bCs/>
            <w:iCs/>
            <w:color w:val="000000"/>
            <w:sz w:val="20"/>
          </w:rPr>
        </w:sdtEndPr>
        <w:sdtContent>
          <w:r w:rsidR="001D65B4" w:rsidRPr="003D15AA">
            <w:rPr>
              <w:rStyle w:val="PlaceholderText"/>
              <w:rFonts w:asciiTheme="minorHAnsi" w:hAnsiTheme="minorHAnsi" w:cstheme="minorHAnsi"/>
              <w:color w:val="538135" w:themeColor="accent6" w:themeShade="BF"/>
              <w:sz w:val="22"/>
              <w:szCs w:val="22"/>
            </w:rPr>
            <w:t>Click or tap here to enter text.</w:t>
          </w:r>
        </w:sdtContent>
      </w:sdt>
    </w:p>
    <w:p w14:paraId="2E7EF070" w14:textId="77777777" w:rsidR="008B169E" w:rsidRPr="003D15AA" w:rsidRDefault="008B169E" w:rsidP="00B5181F">
      <w:pPr>
        <w:rPr>
          <w:rFonts w:asciiTheme="minorHAnsi" w:hAnsiTheme="minorHAnsi" w:cstheme="minorHAnsi"/>
          <w:bCs/>
          <w:iCs/>
          <w:sz w:val="22"/>
          <w:szCs w:val="22"/>
        </w:rPr>
      </w:pPr>
    </w:p>
    <w:p w14:paraId="70A05B16" w14:textId="09CBA002" w:rsidR="00060CEC" w:rsidRPr="00954B74" w:rsidRDefault="00BD162F" w:rsidP="00060CEC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>11</w:t>
      </w:r>
      <w:r w:rsidR="001D65B4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. </w:t>
      </w:r>
      <w:r w:rsidR="00285F3E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>¿</w:t>
      </w:r>
      <w:r w:rsidR="00060CEC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>Se adjunta el</w:t>
      </w:r>
      <w:r w:rsidR="00285F3E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acuerdo entre su operación y el </w:t>
      </w:r>
      <w:r w:rsidR="00060CEC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>dueño</w:t>
      </w:r>
      <w:r w:rsidR="00285F3E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de la </w:t>
      </w:r>
      <w:r w:rsidR="00D81AB8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etiqueta </w:t>
      </w:r>
      <w:r w:rsidR="00285F3E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>privada?</w:t>
      </w:r>
      <w:r w:rsidR="006B7140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</w:t>
      </w:r>
      <w:sdt>
        <w:sdtPr>
          <w:rPr>
            <w:rFonts w:ascii="Segoe UI Symbol" w:eastAsia="MS Gothic" w:hAnsi="Segoe UI Symbol" w:cs="Segoe UI Symbol"/>
            <w:bCs/>
            <w:iCs/>
            <w:sz w:val="22"/>
            <w:szCs w:val="22"/>
            <w:lang w:val="es-MX"/>
          </w:rPr>
          <w:id w:val="-879929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0CEC" w:rsidRPr="00954B74">
            <w:rPr>
              <w:rFonts w:ascii="MS Gothic" w:eastAsia="MS Gothic" w:hAnsi="MS Gothic" w:cs="Segoe UI Symbol" w:hint="eastAsia"/>
              <w:bCs/>
              <w:iCs/>
              <w:sz w:val="22"/>
              <w:szCs w:val="22"/>
              <w:lang w:val="es-MX"/>
            </w:rPr>
            <w:t>☐</w:t>
          </w:r>
        </w:sdtContent>
      </w:sdt>
      <w:r w:rsidR="00533772" w:rsidRPr="00954B74">
        <w:rPr>
          <w:rFonts w:ascii="Calibri" w:hAnsi="Calibri" w:cs="Calibri"/>
          <w:bCs/>
          <w:iCs/>
          <w:sz w:val="22"/>
          <w:szCs w:val="22"/>
          <w:lang w:val="es-MX"/>
        </w:rPr>
        <w:t xml:space="preserve"> Sí</w:t>
      </w:r>
      <w:r w:rsidR="004977BD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 xml:space="preserve">   </w:t>
      </w:r>
      <w:sdt>
        <w:sdtPr>
          <w:rPr>
            <w:rFonts w:ascii="Segoe UI Symbol" w:eastAsia="MS Gothic" w:hAnsi="Segoe UI Symbol" w:cs="Segoe UI Symbol"/>
            <w:bCs/>
            <w:iCs/>
            <w:color w:val="FF0000"/>
            <w:sz w:val="22"/>
            <w:szCs w:val="22"/>
            <w:lang w:val="es-MX"/>
          </w:rPr>
          <w:id w:val="1244149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0CEC" w:rsidRPr="00954B74">
            <w:rPr>
              <w:rFonts w:ascii="MS Gothic" w:eastAsia="MS Gothic" w:hAnsi="MS Gothic" w:cs="Segoe UI Symbol" w:hint="eastAsia"/>
              <w:bCs/>
              <w:iCs/>
              <w:color w:val="FF0000"/>
              <w:sz w:val="22"/>
              <w:szCs w:val="22"/>
              <w:lang w:val="es-MX"/>
            </w:rPr>
            <w:t>☐</w:t>
          </w:r>
        </w:sdtContent>
      </w:sdt>
      <w:r w:rsidR="004977BD" w:rsidRPr="00954B74">
        <w:rPr>
          <w:rFonts w:asciiTheme="minorHAnsi" w:hAnsiTheme="minorHAnsi" w:cstheme="minorHAnsi"/>
          <w:bCs/>
          <w:iCs/>
          <w:color w:val="FF0000"/>
          <w:sz w:val="22"/>
          <w:szCs w:val="22"/>
          <w:lang w:val="es-MX"/>
        </w:rPr>
        <w:t xml:space="preserve"> </w:t>
      </w:r>
      <w:r w:rsidR="004977BD" w:rsidRPr="00954B74">
        <w:rPr>
          <w:rFonts w:asciiTheme="minorHAnsi" w:hAnsiTheme="minorHAnsi" w:cstheme="minorHAnsi"/>
          <w:bCs/>
          <w:iCs/>
          <w:color w:val="0000FF"/>
          <w:sz w:val="22"/>
          <w:szCs w:val="22"/>
          <w:lang w:val="es-MX"/>
        </w:rPr>
        <w:t xml:space="preserve"> </w:t>
      </w:r>
      <w:r w:rsidR="004977BD" w:rsidRPr="00954B74">
        <w:rPr>
          <w:rFonts w:asciiTheme="minorHAnsi" w:hAnsiTheme="minorHAnsi" w:cstheme="minorHAnsi"/>
          <w:bCs/>
          <w:iCs/>
          <w:sz w:val="22"/>
          <w:szCs w:val="22"/>
          <w:lang w:val="es-MX"/>
        </w:rPr>
        <w:t>No</w:t>
      </w:r>
    </w:p>
    <w:p w14:paraId="029AA517" w14:textId="27FCAC07" w:rsidR="00060CEC" w:rsidRPr="00060CEC" w:rsidRDefault="00060CEC" w:rsidP="00060CEC">
      <w:pPr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  <w:r w:rsidRPr="00954B74">
        <w:rPr>
          <w:rFonts w:asciiTheme="minorHAnsi" w:hAnsiTheme="minorHAnsi" w:cstheme="minorHAnsi"/>
          <w:color w:val="FF0000"/>
          <w:sz w:val="22"/>
          <w:szCs w:val="22"/>
          <w:lang w:val="es-ES"/>
        </w:rPr>
        <w:t>*REQUERIDO: debe haber un acuerdo escrito entre su operación y el dueño de la Etiqueta Privada que indique la aprobación para utilizar la etiqueta en cualquier forma.</w:t>
      </w:r>
    </w:p>
    <w:p w14:paraId="58DDE888" w14:textId="77777777" w:rsidR="00BD082D" w:rsidRPr="003D15AA" w:rsidRDefault="00BD082D" w:rsidP="00060CEC">
      <w:pPr>
        <w:pStyle w:val="ListParagraph"/>
        <w:pBdr>
          <w:bottom w:val="single" w:sz="12" w:space="1" w:color="auto"/>
        </w:pBdr>
        <w:ind w:left="0"/>
        <w:rPr>
          <w:rFonts w:asciiTheme="minorHAnsi" w:hAnsiTheme="minorHAnsi" w:cstheme="minorHAnsi"/>
          <w:bCs/>
          <w:iCs/>
          <w:sz w:val="22"/>
          <w:szCs w:val="22"/>
          <w:lang w:val="es-MX"/>
        </w:rPr>
      </w:pPr>
    </w:p>
    <w:p w14:paraId="542E880A" w14:textId="77777777" w:rsidR="00BD082D" w:rsidRPr="003D15AA" w:rsidRDefault="00BD082D" w:rsidP="00B5181F">
      <w:pPr>
        <w:rPr>
          <w:rFonts w:asciiTheme="minorHAnsi" w:eastAsia="MS Mincho" w:hAnsiTheme="minorHAnsi" w:cstheme="minorHAnsi"/>
          <w:bCs/>
          <w:iCs/>
          <w:sz w:val="22"/>
          <w:szCs w:val="22"/>
          <w:lang w:val="es-MX"/>
        </w:rPr>
      </w:pPr>
    </w:p>
    <w:p w14:paraId="7095D379" w14:textId="398AD4D1" w:rsidR="00285F3E" w:rsidRPr="003D15AA" w:rsidRDefault="00285F3E" w:rsidP="00285F3E">
      <w:pPr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</w:pPr>
      <w:r w:rsidRPr="003D15AA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Descargo de responsabilidad del acuerdo:</w:t>
      </w:r>
    </w:p>
    <w:p w14:paraId="1E13377C" w14:textId="77777777" w:rsidR="003D1D5C" w:rsidRPr="003D15AA" w:rsidRDefault="003D1D5C" w:rsidP="00285F3E">
      <w:pPr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</w:pPr>
    </w:p>
    <w:p w14:paraId="45A010CF" w14:textId="4C1E8F50" w:rsidR="001D65B4" w:rsidRPr="003D15AA" w:rsidRDefault="00285F3E" w:rsidP="00285F3E">
      <w:pPr>
        <w:rPr>
          <w:rFonts w:ascii="Calibri" w:eastAsia="MS Mincho" w:hAnsi="Calibri" w:cs="Calibri"/>
          <w:b/>
          <w:sz w:val="24"/>
          <w:szCs w:val="24"/>
          <w:lang w:val="es-MX"/>
        </w:rPr>
      </w:pPr>
      <w:r w:rsidRPr="003D15AA">
        <w:rPr>
          <w:rFonts w:asciiTheme="minorHAnsi" w:hAnsiTheme="minorHAnsi" w:cstheme="minorHAnsi"/>
          <w:b/>
          <w:sz w:val="22"/>
          <w:szCs w:val="22"/>
          <w:lang w:val="es-MX"/>
        </w:rPr>
        <w:t>Completando y enviando el formulario a Primus</w:t>
      </w:r>
      <w:r w:rsidR="003D1D5C" w:rsidRPr="003D15AA">
        <w:rPr>
          <w:rFonts w:asciiTheme="minorHAnsi" w:hAnsiTheme="minorHAnsi" w:cstheme="minorHAnsi"/>
          <w:b/>
          <w:sz w:val="22"/>
          <w:szCs w:val="22"/>
          <w:lang w:val="es-MX"/>
        </w:rPr>
        <w:t xml:space="preserve"> Auditing Ops; Estoy de acuerdo que</w:t>
      </w:r>
      <w:r w:rsidRPr="003D15AA">
        <w:rPr>
          <w:rFonts w:asciiTheme="minorHAnsi" w:hAnsiTheme="minorHAnsi" w:cstheme="minorHAnsi"/>
          <w:b/>
          <w:sz w:val="22"/>
          <w:szCs w:val="22"/>
          <w:lang w:val="es-MX"/>
        </w:rPr>
        <w:t xml:space="preserve"> la información </w:t>
      </w:r>
      <w:r w:rsidR="003D1D5C" w:rsidRPr="003D15AA">
        <w:rPr>
          <w:rFonts w:asciiTheme="minorHAnsi" w:hAnsiTheme="minorHAnsi" w:cstheme="minorHAnsi"/>
          <w:b/>
          <w:sz w:val="22"/>
          <w:szCs w:val="22"/>
          <w:lang w:val="es-MX"/>
        </w:rPr>
        <w:t xml:space="preserve">descargada en </w:t>
      </w:r>
      <w:proofErr w:type="gramStart"/>
      <w:r w:rsidR="003D1D5C" w:rsidRPr="003D15AA">
        <w:rPr>
          <w:rFonts w:asciiTheme="minorHAnsi" w:hAnsiTheme="minorHAnsi" w:cstheme="minorHAnsi"/>
          <w:b/>
          <w:sz w:val="22"/>
          <w:szCs w:val="22"/>
          <w:lang w:val="es-MX"/>
        </w:rPr>
        <w:t xml:space="preserve">este </w:t>
      </w:r>
      <w:r w:rsidRPr="003D15AA">
        <w:rPr>
          <w:rFonts w:asciiTheme="minorHAnsi" w:hAnsiTheme="minorHAnsi" w:cstheme="minorHAnsi"/>
          <w:b/>
          <w:sz w:val="22"/>
          <w:szCs w:val="22"/>
          <w:lang w:val="es-MX"/>
        </w:rPr>
        <w:t xml:space="preserve"> formulario</w:t>
      </w:r>
      <w:proofErr w:type="gramEnd"/>
      <w:r w:rsidRPr="003D15AA">
        <w:rPr>
          <w:rFonts w:asciiTheme="minorHAnsi" w:hAnsiTheme="minorHAnsi" w:cstheme="minorHAnsi"/>
          <w:b/>
          <w:sz w:val="22"/>
          <w:szCs w:val="22"/>
          <w:lang w:val="es-MX"/>
        </w:rPr>
        <w:t xml:space="preserve"> y los archivos adjuntos asociados son completos y precisos a mi leal saber y entender. Las etiquetas que indiquen a PAO como agente se utilizarán exclusivamente en productos fabricados o empaquetados en instalaciones certificadas por PAO. Cualquier cambio en las etiquetas enumeradas anteriormente se enviará a la Operación Certificada de PAO siempre que se realicen dichos cambios. Entiendo que las regulaciones de NOP requieren que PA</w:t>
      </w:r>
      <w:r w:rsidR="003D1D5C" w:rsidRPr="003D15AA">
        <w:rPr>
          <w:rFonts w:asciiTheme="minorHAnsi" w:hAnsiTheme="minorHAnsi" w:cstheme="minorHAnsi"/>
          <w:b/>
          <w:sz w:val="22"/>
          <w:szCs w:val="22"/>
          <w:lang w:val="es-MX"/>
        </w:rPr>
        <w:t>O de</w:t>
      </w:r>
      <w:r w:rsidRPr="003D15AA">
        <w:rPr>
          <w:rFonts w:asciiTheme="minorHAnsi" w:hAnsiTheme="minorHAnsi" w:cstheme="minorHAnsi"/>
          <w:b/>
          <w:sz w:val="22"/>
          <w:szCs w:val="22"/>
          <w:lang w:val="es-MX"/>
        </w:rPr>
        <w:t xml:space="preserve"> la aprobación final para todas las etiquetas utilizadas por sus clientes, incluso cuando en la etiqueta pueda aparecer otro certificador.</w:t>
      </w:r>
    </w:p>
    <w:p w14:paraId="0DF6BEE0" w14:textId="77777777" w:rsidR="00285F3E" w:rsidRPr="003D15AA" w:rsidRDefault="00285F3E" w:rsidP="00976528">
      <w:pPr>
        <w:jc w:val="center"/>
        <w:rPr>
          <w:rFonts w:ascii="Calibri" w:eastAsia="MS Mincho" w:hAnsi="Calibri" w:cs="Calibri"/>
          <w:b/>
          <w:sz w:val="24"/>
          <w:szCs w:val="24"/>
          <w:lang w:val="es-MX"/>
        </w:rPr>
      </w:pPr>
    </w:p>
    <w:p w14:paraId="28B1A5C0" w14:textId="79972ED7" w:rsidR="00976528" w:rsidRPr="00E839A9" w:rsidRDefault="003D1D5C" w:rsidP="00976528">
      <w:pPr>
        <w:jc w:val="center"/>
        <w:rPr>
          <w:rFonts w:ascii="Calibri" w:eastAsia="MS Mincho" w:hAnsi="Calibri" w:cs="Calibri"/>
          <w:b/>
          <w:sz w:val="24"/>
          <w:szCs w:val="24"/>
          <w:lang w:val="es-MX"/>
        </w:rPr>
      </w:pPr>
      <w:r w:rsidRPr="003D15AA">
        <w:rPr>
          <w:rFonts w:ascii="Calibri" w:eastAsia="MS Mincho" w:hAnsi="Calibri" w:cs="Calibri"/>
          <w:b/>
          <w:sz w:val="24"/>
          <w:szCs w:val="24"/>
          <w:lang w:val="es-MX"/>
        </w:rPr>
        <w:t>Envié</w:t>
      </w:r>
      <w:r w:rsidR="00285F3E" w:rsidRPr="003D15AA">
        <w:rPr>
          <w:rFonts w:ascii="Calibri" w:eastAsia="MS Mincho" w:hAnsi="Calibri" w:cs="Calibri"/>
          <w:b/>
          <w:sz w:val="24"/>
          <w:szCs w:val="24"/>
          <w:lang w:val="es-MX"/>
        </w:rPr>
        <w:t xml:space="preserve"> el formulario completo por correo electrónico a </w:t>
      </w:r>
      <w:hyperlink r:id="rId8" w:history="1">
        <w:r w:rsidR="00060CEC" w:rsidRPr="00954B74">
          <w:rPr>
            <w:rStyle w:val="Hyperlink"/>
            <w:rFonts w:ascii="Calibri" w:eastAsia="MS Mincho" w:hAnsi="Calibri" w:cs="Calibri"/>
            <w:b/>
            <w:sz w:val="24"/>
            <w:szCs w:val="24"/>
            <w:lang w:val="es-MX"/>
          </w:rPr>
          <w:t>QAOrganics@pao-usa.com</w:t>
        </w:r>
      </w:hyperlink>
      <w:r w:rsidR="00060CEC">
        <w:rPr>
          <w:rFonts w:ascii="Calibri" w:eastAsia="MS Mincho" w:hAnsi="Calibri" w:cs="Calibri"/>
          <w:b/>
          <w:sz w:val="24"/>
          <w:szCs w:val="24"/>
          <w:lang w:val="es-MX"/>
        </w:rPr>
        <w:t xml:space="preserve"> </w:t>
      </w:r>
    </w:p>
    <w:p w14:paraId="42307457" w14:textId="77777777" w:rsidR="00976528" w:rsidRPr="00E839A9" w:rsidRDefault="00976528" w:rsidP="00976528">
      <w:pPr>
        <w:rPr>
          <w:rFonts w:ascii="Calibri" w:eastAsia="MS Mincho" w:hAnsi="Calibri" w:cs="Calibri"/>
          <w:b/>
          <w:sz w:val="24"/>
          <w:szCs w:val="24"/>
          <w:lang w:val="es-MX"/>
        </w:rPr>
      </w:pPr>
    </w:p>
    <w:p w14:paraId="2A24BBE8" w14:textId="0FD4C145" w:rsidR="00750763" w:rsidRPr="00E839A9" w:rsidRDefault="00750763" w:rsidP="00B5181F">
      <w:pPr>
        <w:rPr>
          <w:rFonts w:ascii="Calibri" w:eastAsia="MS Mincho" w:hAnsi="Calibri" w:cs="Calibri"/>
          <w:b/>
          <w:sz w:val="24"/>
          <w:szCs w:val="24"/>
          <w:lang w:val="es-MX"/>
        </w:rPr>
      </w:pPr>
    </w:p>
    <w:sectPr w:rsidR="00750763" w:rsidRPr="00E839A9" w:rsidSect="00420B16">
      <w:headerReference w:type="default" r:id="rId9"/>
      <w:footerReference w:type="default" r:id="rId10"/>
      <w:pgSz w:w="12240" w:h="15840"/>
      <w:pgMar w:top="1267" w:right="1080" w:bottom="108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FE4B7" w14:textId="77777777" w:rsidR="00830D39" w:rsidRDefault="00830D39">
      <w:r>
        <w:separator/>
      </w:r>
    </w:p>
  </w:endnote>
  <w:endnote w:type="continuationSeparator" w:id="0">
    <w:p w14:paraId="230F07A9" w14:textId="77777777" w:rsidR="00830D39" w:rsidRDefault="00830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D7BC89-1FB4-4863-83AF-6F52513B4BF7}"/>
    <w:embedBold r:id="rId2" w:fontKey="{DF4DAC28-9860-490E-95A0-F17BBC821792}"/>
    <w:embedItalic r:id="rId3" w:fontKey="{DEDA560A-C1BE-45D7-A052-7A31661EDE8C}"/>
    <w:embedBoldItalic r:id="rId4" w:fontKey="{4C1167A0-84C6-4A81-9CB1-DCA7F307C1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085ED42C-F97B-4F6C-857F-629825F9D04F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7299609-F820-45D4-AC79-013851D5E4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E7199D-BA53-4299-833E-6DA78CC50B2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0D61F013-7BD1-4EBD-957A-C321E3F545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0AC6C11-9CE5-4429-AA80-107920AE3DD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4C33E8C-8FD6-476A-9CD1-87517188D7A2}"/>
    <w:embedBoldItalic r:id="rId11" w:fontKey="{C8802671-2D88-4DFA-B11B-5911F65D1E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0AAD1E2-7E6A-48A1-9FC0-EDCE990A0F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E9724" w14:textId="23C3B2D8" w:rsidR="00DC4052" w:rsidRPr="00750763" w:rsidRDefault="00DC4052" w:rsidP="00DC4052">
    <w:pPr>
      <w:pStyle w:val="Footer"/>
      <w:tabs>
        <w:tab w:val="clear" w:pos="8640"/>
        <w:tab w:val="right" w:pos="9360"/>
      </w:tabs>
      <w:rPr>
        <w:rFonts w:ascii="Arial" w:hAnsi="Arial" w:cs="Arial"/>
        <w:b/>
        <w:sz w:val="18"/>
        <w:szCs w:val="18"/>
      </w:rPr>
    </w:pPr>
    <w:proofErr w:type="spellStart"/>
    <w:proofErr w:type="gramStart"/>
    <w:r w:rsidRPr="00750763">
      <w:rPr>
        <w:rFonts w:ascii="Arial" w:hAnsi="Arial" w:cs="Arial"/>
        <w:b/>
        <w:sz w:val="18"/>
        <w:szCs w:val="18"/>
      </w:rPr>
      <w:t>P</w:t>
    </w:r>
    <w:r w:rsidR="0058467D">
      <w:rPr>
        <w:rFonts w:ascii="Arial" w:hAnsi="Arial" w:cs="Arial"/>
        <w:b/>
        <w:sz w:val="18"/>
        <w:szCs w:val="18"/>
      </w:rPr>
      <w:t>rimusAuditingOps</w:t>
    </w:r>
    <w:proofErr w:type="spellEnd"/>
    <w:r w:rsidR="0058467D">
      <w:rPr>
        <w:rFonts w:ascii="Arial" w:hAnsi="Arial" w:cs="Arial"/>
        <w:b/>
        <w:sz w:val="18"/>
        <w:szCs w:val="18"/>
      </w:rPr>
      <w:t xml:space="preserve"> </w:t>
    </w:r>
    <w:r w:rsidRPr="00750763">
      <w:rPr>
        <w:rFonts w:ascii="Arial" w:hAnsi="Arial" w:cs="Arial"/>
        <w:b/>
        <w:sz w:val="18"/>
        <w:szCs w:val="18"/>
      </w:rPr>
      <w:t xml:space="preserve"> Document</w:t>
    </w:r>
    <w:proofErr w:type="gramEnd"/>
    <w:r w:rsidRPr="00750763">
      <w:rPr>
        <w:rFonts w:ascii="Arial" w:hAnsi="Arial" w:cs="Arial"/>
        <w:b/>
        <w:sz w:val="18"/>
        <w:szCs w:val="18"/>
      </w:rPr>
      <w:tab/>
      <w:t xml:space="preserve"> </w:t>
    </w:r>
    <w:r w:rsidR="005B040F" w:rsidRPr="00750763">
      <w:rPr>
        <w:rFonts w:ascii="Arial" w:hAnsi="Arial" w:cs="Arial"/>
        <w:b/>
        <w:sz w:val="18"/>
        <w:szCs w:val="18"/>
      </w:rPr>
      <w:t xml:space="preserve">     </w:t>
    </w:r>
    <w:r w:rsidRPr="00750763">
      <w:rPr>
        <w:rFonts w:ascii="Arial" w:hAnsi="Arial" w:cs="Arial"/>
        <w:b/>
        <w:sz w:val="18"/>
        <w:szCs w:val="18"/>
      </w:rPr>
      <w:t xml:space="preserve"> </w:t>
    </w:r>
    <w:r w:rsidR="0058467D">
      <w:rPr>
        <w:rFonts w:ascii="Arial" w:hAnsi="Arial" w:cs="Arial"/>
        <w:b/>
        <w:sz w:val="18"/>
        <w:szCs w:val="18"/>
      </w:rPr>
      <w:t xml:space="preserve">    </w:t>
    </w:r>
    <w:r w:rsidR="005B040F" w:rsidRPr="00750763">
      <w:rPr>
        <w:rFonts w:ascii="Arial" w:hAnsi="Arial" w:cs="Arial"/>
        <w:b/>
        <w:sz w:val="18"/>
        <w:szCs w:val="18"/>
      </w:rPr>
      <w:t xml:space="preserve">    </w:t>
    </w:r>
    <w:r w:rsidRPr="00750763">
      <w:rPr>
        <w:rFonts w:ascii="Arial" w:hAnsi="Arial" w:cs="Arial"/>
        <w:b/>
        <w:sz w:val="18"/>
        <w:szCs w:val="18"/>
      </w:rPr>
      <w:t xml:space="preserve">   </w:t>
    </w:r>
    <w:r w:rsidR="005B040F" w:rsidRPr="00750763">
      <w:rPr>
        <w:rFonts w:ascii="Arial" w:hAnsi="Arial" w:cs="Arial"/>
        <w:b/>
        <w:sz w:val="18"/>
        <w:szCs w:val="18"/>
      </w:rPr>
      <w:t xml:space="preserve">     </w:t>
    </w:r>
    <w:r w:rsidRPr="00750763">
      <w:rPr>
        <w:rStyle w:val="PageNumber"/>
        <w:rFonts w:ascii="Arial" w:hAnsi="Arial" w:cs="Arial"/>
        <w:b/>
        <w:sz w:val="18"/>
        <w:szCs w:val="18"/>
      </w:rPr>
      <w:t xml:space="preserve">     </w:t>
    </w:r>
    <w:r w:rsidR="005B040F" w:rsidRPr="00750763">
      <w:rPr>
        <w:rStyle w:val="PageNumber"/>
        <w:rFonts w:ascii="Arial" w:hAnsi="Arial" w:cs="Arial"/>
        <w:b/>
        <w:sz w:val="18"/>
        <w:szCs w:val="18"/>
      </w:rPr>
      <w:t xml:space="preserve">  </w:t>
    </w:r>
    <w:r w:rsidR="00750763" w:rsidRPr="00750763">
      <w:rPr>
        <w:rStyle w:val="PageNumber"/>
        <w:rFonts w:ascii="Arial" w:hAnsi="Arial" w:cs="Arial"/>
        <w:b/>
        <w:sz w:val="18"/>
        <w:szCs w:val="18"/>
      </w:rPr>
      <w:t>Org-001</w:t>
    </w:r>
    <w:r w:rsidR="005B040F" w:rsidRPr="00750763">
      <w:rPr>
        <w:rStyle w:val="PageNumber"/>
        <w:rFonts w:ascii="Arial" w:hAnsi="Arial" w:cs="Arial"/>
        <w:b/>
        <w:sz w:val="18"/>
        <w:szCs w:val="18"/>
      </w:rPr>
      <w:t xml:space="preserve">            </w:t>
    </w:r>
    <w:r w:rsidR="0058467D">
      <w:rPr>
        <w:rStyle w:val="PageNumber"/>
        <w:rFonts w:ascii="Arial" w:hAnsi="Arial" w:cs="Arial"/>
        <w:b/>
        <w:sz w:val="18"/>
        <w:szCs w:val="18"/>
      </w:rPr>
      <w:t xml:space="preserve">                                   </w:t>
    </w:r>
    <w:r w:rsidRPr="00750763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334D95">
      <w:rPr>
        <w:rStyle w:val="PageNumber"/>
        <w:rFonts w:ascii="Arial" w:hAnsi="Arial" w:cs="Arial"/>
        <w:b/>
        <w:sz w:val="18"/>
        <w:szCs w:val="18"/>
      </w:rPr>
      <w:t>7</w:t>
    </w:r>
    <w:r w:rsidRPr="00750763">
      <w:rPr>
        <w:rStyle w:val="PageNumber"/>
        <w:rFonts w:ascii="Arial" w:hAnsi="Arial" w:cs="Arial"/>
        <w:b/>
        <w:sz w:val="18"/>
        <w:szCs w:val="18"/>
      </w:rPr>
      <w:t xml:space="preserve">   </w:t>
    </w:r>
    <w:r w:rsidR="00334D95">
      <w:rPr>
        <w:rStyle w:val="PageNumber"/>
        <w:rFonts w:ascii="Arial" w:hAnsi="Arial" w:cs="Arial"/>
        <w:b/>
        <w:sz w:val="18"/>
        <w:szCs w:val="18"/>
      </w:rPr>
      <w:t>12/06/2023</w:t>
    </w:r>
  </w:p>
  <w:p w14:paraId="163931E6" w14:textId="77777777" w:rsidR="00DC4052" w:rsidRDefault="00DC40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4C33D" w14:textId="77777777" w:rsidR="00830D39" w:rsidRDefault="00830D39">
      <w:r>
        <w:separator/>
      </w:r>
    </w:p>
  </w:footnote>
  <w:footnote w:type="continuationSeparator" w:id="0">
    <w:p w14:paraId="5754B55F" w14:textId="77777777" w:rsidR="00830D39" w:rsidRDefault="00830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66436" w14:textId="77777777" w:rsidR="00420B16" w:rsidRPr="0063082D" w:rsidRDefault="000F7BCB" w:rsidP="0058467D">
    <w:pPr>
      <w:tabs>
        <w:tab w:val="left" w:pos="3402"/>
      </w:tabs>
      <w:jc w:val="center"/>
      <w:rPr>
        <w:rFonts w:ascii="Calibri" w:eastAsia="MS Mincho" w:hAnsi="Calibri" w:cs="Calibri"/>
        <w:b/>
        <w:sz w:val="16"/>
        <w:szCs w:val="16"/>
      </w:rPr>
    </w:pPr>
    <w:r>
      <w:rPr>
        <w:rFonts w:ascii="Calibri" w:eastAsia="MS Mincho" w:hAnsi="Calibri" w:cs="Calibri"/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619F9613" wp14:editId="424D3AA2">
          <wp:simplePos x="0" y="0"/>
          <wp:positionH relativeFrom="margin">
            <wp:align>left</wp:align>
          </wp:positionH>
          <wp:positionV relativeFrom="paragraph">
            <wp:posOffset>-242047</wp:posOffset>
          </wp:positionV>
          <wp:extent cx="1710055" cy="579962"/>
          <wp:effectExtent l="0" t="0" r="444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5799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467D">
      <w:rPr>
        <w:rFonts w:ascii="Calibri" w:eastAsia="MS Mincho" w:hAnsi="Calibri" w:cs="Calibri"/>
        <w:b/>
        <w:sz w:val="32"/>
        <w:szCs w:val="32"/>
      </w:rPr>
      <w:t xml:space="preserve">              Private Label Agreement</w:t>
    </w:r>
  </w:p>
  <w:p w14:paraId="2E8F36C6" w14:textId="77777777" w:rsidR="002544CD" w:rsidRPr="0063082D" w:rsidRDefault="00B5181F" w:rsidP="002544CD">
    <w:pPr>
      <w:tabs>
        <w:tab w:val="left" w:pos="3402"/>
      </w:tabs>
      <w:jc w:val="center"/>
      <w:rPr>
        <w:rFonts w:ascii="Calibri" w:eastAsia="MS Mincho" w:hAnsi="Calibri" w:cs="Calibri"/>
        <w:b/>
        <w:sz w:val="32"/>
        <w:szCs w:val="32"/>
        <w:u w:val="thick"/>
      </w:rPr>
    </w:pPr>
    <w:r w:rsidRPr="0063082D">
      <w:rPr>
        <w:rFonts w:ascii="Calibri" w:eastAsia="MS Mincho" w:hAnsi="Calibri" w:cs="Calibri"/>
        <w:b/>
        <w:sz w:val="32"/>
        <w:szCs w:val="32"/>
      </w:rPr>
      <w:t>  </w:t>
    </w:r>
    <w:r w:rsidRPr="0063082D">
      <w:rPr>
        <w:rFonts w:ascii="Calibri" w:eastAsia="MS Mincho" w:hAnsi="Calibri" w:cs="Calibri"/>
        <w:b/>
        <w:sz w:val="32"/>
        <w:szCs w:val="32"/>
        <w:u w:val="thick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</w:p>
  <w:p w14:paraId="47350486" w14:textId="77777777" w:rsidR="00091983" w:rsidRDefault="000919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A11"/>
    <w:multiLevelType w:val="hybridMultilevel"/>
    <w:tmpl w:val="42B0B3E8"/>
    <w:lvl w:ilvl="0" w:tplc="529EC992">
      <w:start w:val="1"/>
      <w:numFmt w:val="lowerRoman"/>
      <w:lvlText w:val="%1."/>
      <w:lvlJc w:val="left"/>
      <w:pPr>
        <w:ind w:left="144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EB22DC"/>
    <w:multiLevelType w:val="hybridMultilevel"/>
    <w:tmpl w:val="284C50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9801A8"/>
    <w:multiLevelType w:val="hybridMultilevel"/>
    <w:tmpl w:val="9C58443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D0876"/>
    <w:multiLevelType w:val="hybridMultilevel"/>
    <w:tmpl w:val="AE269108"/>
    <w:lvl w:ilvl="0" w:tplc="3C1EAE52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5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53454"/>
    <w:multiLevelType w:val="hybridMultilevel"/>
    <w:tmpl w:val="1A4E719E"/>
    <w:lvl w:ilvl="0" w:tplc="41B87B42">
      <w:start w:val="1"/>
      <w:numFmt w:val="lowerLetter"/>
      <w:lvlText w:val="%1)"/>
      <w:lvlJc w:val="left"/>
      <w:pPr>
        <w:ind w:left="2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 w15:restartNumberingAfterBreak="0">
    <w:nsid w:val="2D1A7B4C"/>
    <w:multiLevelType w:val="hybridMultilevel"/>
    <w:tmpl w:val="D784994A"/>
    <w:lvl w:ilvl="0" w:tplc="6FE649FC">
      <w:numFmt w:val="bullet"/>
      <w:lvlText w:val=""/>
      <w:lvlJc w:val="left"/>
      <w:pPr>
        <w:ind w:left="555" w:hanging="360"/>
      </w:pPr>
      <w:rPr>
        <w:rFonts w:ascii="Symbol" w:eastAsia="Times New Roman" w:hAnsi="Symbol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8" w15:restartNumberingAfterBreak="0">
    <w:nsid w:val="3031118B"/>
    <w:multiLevelType w:val="hybridMultilevel"/>
    <w:tmpl w:val="BB8C9FCC"/>
    <w:lvl w:ilvl="0" w:tplc="D340B9D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2832BD"/>
    <w:multiLevelType w:val="hybridMultilevel"/>
    <w:tmpl w:val="759E9D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C6FC1"/>
    <w:multiLevelType w:val="hybridMultilevel"/>
    <w:tmpl w:val="218A304C"/>
    <w:lvl w:ilvl="0" w:tplc="6EDEB48E">
      <w:start w:val="3"/>
      <w:numFmt w:val="decimal"/>
      <w:lvlText w:val="%1."/>
      <w:lvlJc w:val="left"/>
      <w:pPr>
        <w:ind w:left="1710" w:hanging="360"/>
      </w:pPr>
      <w:rPr>
        <w:rFonts w:cs="Times New Roman" w:hint="default"/>
        <w:b/>
        <w:i w:val="0"/>
        <w:color w:val="000000"/>
        <w:sz w:val="22"/>
        <w:szCs w:val="22"/>
      </w:rPr>
    </w:lvl>
    <w:lvl w:ilvl="1" w:tplc="26A2859C">
      <w:start w:val="1"/>
      <w:numFmt w:val="lowerLetter"/>
      <w:lvlText w:val="%2."/>
      <w:lvlJc w:val="left"/>
      <w:pPr>
        <w:ind w:left="450" w:hanging="360"/>
      </w:pPr>
      <w:rPr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2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8503D"/>
    <w:multiLevelType w:val="hybridMultilevel"/>
    <w:tmpl w:val="B4C43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D36DB"/>
    <w:multiLevelType w:val="hybridMultilevel"/>
    <w:tmpl w:val="3DBCA8CA"/>
    <w:lvl w:ilvl="0" w:tplc="04090013">
      <w:start w:val="1"/>
      <w:numFmt w:val="upperRoman"/>
      <w:lvlText w:val="%1."/>
      <w:lvlJc w:val="right"/>
      <w:pPr>
        <w:ind w:left="991" w:hanging="360"/>
      </w:pPr>
    </w:lvl>
    <w:lvl w:ilvl="1" w:tplc="04090019" w:tentative="1">
      <w:start w:val="1"/>
      <w:numFmt w:val="lowerLetter"/>
      <w:lvlText w:val="%2."/>
      <w:lvlJc w:val="left"/>
      <w:pPr>
        <w:ind w:left="1711" w:hanging="360"/>
      </w:pPr>
    </w:lvl>
    <w:lvl w:ilvl="2" w:tplc="0409001B" w:tentative="1">
      <w:start w:val="1"/>
      <w:numFmt w:val="lowerRoman"/>
      <w:lvlText w:val="%3."/>
      <w:lvlJc w:val="right"/>
      <w:pPr>
        <w:ind w:left="2431" w:hanging="180"/>
      </w:pPr>
    </w:lvl>
    <w:lvl w:ilvl="3" w:tplc="0409000F" w:tentative="1">
      <w:start w:val="1"/>
      <w:numFmt w:val="decimal"/>
      <w:lvlText w:val="%4."/>
      <w:lvlJc w:val="left"/>
      <w:pPr>
        <w:ind w:left="3151" w:hanging="360"/>
      </w:pPr>
    </w:lvl>
    <w:lvl w:ilvl="4" w:tplc="04090019" w:tentative="1">
      <w:start w:val="1"/>
      <w:numFmt w:val="lowerLetter"/>
      <w:lvlText w:val="%5."/>
      <w:lvlJc w:val="left"/>
      <w:pPr>
        <w:ind w:left="3871" w:hanging="360"/>
      </w:pPr>
    </w:lvl>
    <w:lvl w:ilvl="5" w:tplc="0409001B" w:tentative="1">
      <w:start w:val="1"/>
      <w:numFmt w:val="lowerRoman"/>
      <w:lvlText w:val="%6."/>
      <w:lvlJc w:val="right"/>
      <w:pPr>
        <w:ind w:left="4591" w:hanging="180"/>
      </w:pPr>
    </w:lvl>
    <w:lvl w:ilvl="6" w:tplc="0409000F" w:tentative="1">
      <w:start w:val="1"/>
      <w:numFmt w:val="decimal"/>
      <w:lvlText w:val="%7."/>
      <w:lvlJc w:val="left"/>
      <w:pPr>
        <w:ind w:left="5311" w:hanging="360"/>
      </w:pPr>
    </w:lvl>
    <w:lvl w:ilvl="7" w:tplc="04090019" w:tentative="1">
      <w:start w:val="1"/>
      <w:numFmt w:val="lowerLetter"/>
      <w:lvlText w:val="%8."/>
      <w:lvlJc w:val="left"/>
      <w:pPr>
        <w:ind w:left="6031" w:hanging="360"/>
      </w:pPr>
    </w:lvl>
    <w:lvl w:ilvl="8" w:tplc="0409001B" w:tentative="1">
      <w:start w:val="1"/>
      <w:numFmt w:val="lowerRoman"/>
      <w:lvlText w:val="%9."/>
      <w:lvlJc w:val="right"/>
      <w:pPr>
        <w:ind w:left="6751" w:hanging="180"/>
      </w:pPr>
    </w:lvl>
  </w:abstractNum>
  <w:abstractNum w:abstractNumId="15" w15:restartNumberingAfterBreak="0">
    <w:nsid w:val="7DEB7854"/>
    <w:multiLevelType w:val="hybridMultilevel"/>
    <w:tmpl w:val="95428E36"/>
    <w:lvl w:ilvl="0" w:tplc="0409001B">
      <w:start w:val="1"/>
      <w:numFmt w:val="lowerRoman"/>
      <w:lvlText w:val="%1."/>
      <w:lvlJc w:val="right"/>
      <w:pPr>
        <w:ind w:left="3960" w:hanging="360"/>
      </w:pPr>
    </w:lvl>
    <w:lvl w:ilvl="1" w:tplc="04090019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 w15:restartNumberingAfterBreak="0">
    <w:nsid w:val="7F885209"/>
    <w:multiLevelType w:val="hybridMultilevel"/>
    <w:tmpl w:val="9204461A"/>
    <w:lvl w:ilvl="0" w:tplc="DAF45CAC">
      <w:start w:val="1"/>
      <w:numFmt w:val="lowerLetter"/>
      <w:lvlText w:val="%1)"/>
      <w:lvlJc w:val="left"/>
      <w:pPr>
        <w:ind w:left="-15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70" w:hanging="360"/>
      </w:pPr>
    </w:lvl>
    <w:lvl w:ilvl="2" w:tplc="0409001B" w:tentative="1">
      <w:start w:val="1"/>
      <w:numFmt w:val="lowerRoman"/>
      <w:lvlText w:val="%3."/>
      <w:lvlJc w:val="right"/>
      <w:pPr>
        <w:ind w:left="1290" w:hanging="180"/>
      </w:pPr>
    </w:lvl>
    <w:lvl w:ilvl="3" w:tplc="0409000F" w:tentative="1">
      <w:start w:val="1"/>
      <w:numFmt w:val="decimal"/>
      <w:lvlText w:val="%4."/>
      <w:lvlJc w:val="left"/>
      <w:pPr>
        <w:ind w:left="2010" w:hanging="360"/>
      </w:pPr>
    </w:lvl>
    <w:lvl w:ilvl="4" w:tplc="04090019" w:tentative="1">
      <w:start w:val="1"/>
      <w:numFmt w:val="lowerLetter"/>
      <w:lvlText w:val="%5."/>
      <w:lvlJc w:val="left"/>
      <w:pPr>
        <w:ind w:left="2730" w:hanging="360"/>
      </w:pPr>
    </w:lvl>
    <w:lvl w:ilvl="5" w:tplc="0409001B" w:tentative="1">
      <w:start w:val="1"/>
      <w:numFmt w:val="lowerRoman"/>
      <w:lvlText w:val="%6."/>
      <w:lvlJc w:val="right"/>
      <w:pPr>
        <w:ind w:left="3450" w:hanging="180"/>
      </w:pPr>
    </w:lvl>
    <w:lvl w:ilvl="6" w:tplc="0409000F" w:tentative="1">
      <w:start w:val="1"/>
      <w:numFmt w:val="decimal"/>
      <w:lvlText w:val="%7."/>
      <w:lvlJc w:val="left"/>
      <w:pPr>
        <w:ind w:left="4170" w:hanging="360"/>
      </w:pPr>
    </w:lvl>
    <w:lvl w:ilvl="7" w:tplc="04090019" w:tentative="1">
      <w:start w:val="1"/>
      <w:numFmt w:val="lowerLetter"/>
      <w:lvlText w:val="%8."/>
      <w:lvlJc w:val="left"/>
      <w:pPr>
        <w:ind w:left="4890" w:hanging="360"/>
      </w:pPr>
    </w:lvl>
    <w:lvl w:ilvl="8" w:tplc="0409001B" w:tentative="1">
      <w:start w:val="1"/>
      <w:numFmt w:val="lowerRoman"/>
      <w:lvlText w:val="%9."/>
      <w:lvlJc w:val="right"/>
      <w:pPr>
        <w:ind w:left="5610" w:hanging="180"/>
      </w:p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11"/>
  </w:num>
  <w:num w:numId="7">
    <w:abstractNumId w:val="16"/>
  </w:num>
  <w:num w:numId="8">
    <w:abstractNumId w:val="15"/>
  </w:num>
  <w:num w:numId="9">
    <w:abstractNumId w:val="7"/>
  </w:num>
  <w:num w:numId="10">
    <w:abstractNumId w:val="6"/>
  </w:num>
  <w:num w:numId="11">
    <w:abstractNumId w:val="8"/>
  </w:num>
  <w:num w:numId="12">
    <w:abstractNumId w:val="14"/>
  </w:num>
  <w:num w:numId="13">
    <w:abstractNumId w:val="0"/>
  </w:num>
  <w:num w:numId="14">
    <w:abstractNumId w:val="5"/>
  </w:num>
  <w:num w:numId="15">
    <w:abstractNumId w:val="2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138FB"/>
    <w:rsid w:val="00015383"/>
    <w:rsid w:val="0002278C"/>
    <w:rsid w:val="00025CE3"/>
    <w:rsid w:val="00034DB8"/>
    <w:rsid w:val="00041377"/>
    <w:rsid w:val="00046DBC"/>
    <w:rsid w:val="00060CEC"/>
    <w:rsid w:val="00067B4B"/>
    <w:rsid w:val="00085B6F"/>
    <w:rsid w:val="00091983"/>
    <w:rsid w:val="000B2D86"/>
    <w:rsid w:val="000D52DD"/>
    <w:rsid w:val="000E39EE"/>
    <w:rsid w:val="000E4ECE"/>
    <w:rsid w:val="000F7BCB"/>
    <w:rsid w:val="00113E8D"/>
    <w:rsid w:val="00114893"/>
    <w:rsid w:val="001212A3"/>
    <w:rsid w:val="00123AD1"/>
    <w:rsid w:val="001345A0"/>
    <w:rsid w:val="001347E4"/>
    <w:rsid w:val="00140242"/>
    <w:rsid w:val="001462A7"/>
    <w:rsid w:val="00160422"/>
    <w:rsid w:val="00192BE9"/>
    <w:rsid w:val="001D65B4"/>
    <w:rsid w:val="001E6ACD"/>
    <w:rsid w:val="0020376E"/>
    <w:rsid w:val="00207D73"/>
    <w:rsid w:val="00215A25"/>
    <w:rsid w:val="00242D09"/>
    <w:rsid w:val="00247F6E"/>
    <w:rsid w:val="00253537"/>
    <w:rsid w:val="002540C3"/>
    <w:rsid w:val="002544CD"/>
    <w:rsid w:val="00284B2C"/>
    <w:rsid w:val="00285F3E"/>
    <w:rsid w:val="002C5A9F"/>
    <w:rsid w:val="002C7A6E"/>
    <w:rsid w:val="002E5E32"/>
    <w:rsid w:val="002F7238"/>
    <w:rsid w:val="00303A18"/>
    <w:rsid w:val="00334D95"/>
    <w:rsid w:val="00340536"/>
    <w:rsid w:val="00352535"/>
    <w:rsid w:val="0035646E"/>
    <w:rsid w:val="00362653"/>
    <w:rsid w:val="00372391"/>
    <w:rsid w:val="0038410A"/>
    <w:rsid w:val="003C1AFC"/>
    <w:rsid w:val="003D15AA"/>
    <w:rsid w:val="003D1D5C"/>
    <w:rsid w:val="003F38BA"/>
    <w:rsid w:val="003F534F"/>
    <w:rsid w:val="00420B16"/>
    <w:rsid w:val="00431E82"/>
    <w:rsid w:val="004348C6"/>
    <w:rsid w:val="00435EBF"/>
    <w:rsid w:val="004477C9"/>
    <w:rsid w:val="004668EF"/>
    <w:rsid w:val="00466C2E"/>
    <w:rsid w:val="00471DFD"/>
    <w:rsid w:val="00490DD0"/>
    <w:rsid w:val="004977BD"/>
    <w:rsid w:val="004B08B8"/>
    <w:rsid w:val="004D672A"/>
    <w:rsid w:val="004F27FE"/>
    <w:rsid w:val="00506244"/>
    <w:rsid w:val="00512BD2"/>
    <w:rsid w:val="0052245A"/>
    <w:rsid w:val="00533772"/>
    <w:rsid w:val="00566D54"/>
    <w:rsid w:val="00571999"/>
    <w:rsid w:val="0058075C"/>
    <w:rsid w:val="0058467D"/>
    <w:rsid w:val="005B040F"/>
    <w:rsid w:val="005B6A6A"/>
    <w:rsid w:val="005B7737"/>
    <w:rsid w:val="005C6811"/>
    <w:rsid w:val="005E3258"/>
    <w:rsid w:val="0063082D"/>
    <w:rsid w:val="00636DFF"/>
    <w:rsid w:val="006676E9"/>
    <w:rsid w:val="006B7140"/>
    <w:rsid w:val="006C00BF"/>
    <w:rsid w:val="006E2B02"/>
    <w:rsid w:val="006E63EA"/>
    <w:rsid w:val="0074301E"/>
    <w:rsid w:val="00743895"/>
    <w:rsid w:val="00750763"/>
    <w:rsid w:val="0078451E"/>
    <w:rsid w:val="00787870"/>
    <w:rsid w:val="00791B74"/>
    <w:rsid w:val="00796896"/>
    <w:rsid w:val="007A4E10"/>
    <w:rsid w:val="007B74DC"/>
    <w:rsid w:val="007D2501"/>
    <w:rsid w:val="007F6EC9"/>
    <w:rsid w:val="00807E1B"/>
    <w:rsid w:val="00811F27"/>
    <w:rsid w:val="008161CF"/>
    <w:rsid w:val="00830D39"/>
    <w:rsid w:val="00832B28"/>
    <w:rsid w:val="00872177"/>
    <w:rsid w:val="00872357"/>
    <w:rsid w:val="00873CFF"/>
    <w:rsid w:val="00885228"/>
    <w:rsid w:val="00893247"/>
    <w:rsid w:val="008B169E"/>
    <w:rsid w:val="008F0204"/>
    <w:rsid w:val="0091147B"/>
    <w:rsid w:val="009245A7"/>
    <w:rsid w:val="0092720A"/>
    <w:rsid w:val="009305A6"/>
    <w:rsid w:val="00954B74"/>
    <w:rsid w:val="009703CD"/>
    <w:rsid w:val="009725E5"/>
    <w:rsid w:val="00976528"/>
    <w:rsid w:val="009843D2"/>
    <w:rsid w:val="009A68AA"/>
    <w:rsid w:val="009D48C5"/>
    <w:rsid w:val="00A24E21"/>
    <w:rsid w:val="00A27CEF"/>
    <w:rsid w:val="00A37383"/>
    <w:rsid w:val="00A41790"/>
    <w:rsid w:val="00A46068"/>
    <w:rsid w:val="00A54717"/>
    <w:rsid w:val="00A96E65"/>
    <w:rsid w:val="00AB0070"/>
    <w:rsid w:val="00AB3BD6"/>
    <w:rsid w:val="00AD45C6"/>
    <w:rsid w:val="00AF05D0"/>
    <w:rsid w:val="00AF24F2"/>
    <w:rsid w:val="00AF2E5E"/>
    <w:rsid w:val="00B2325A"/>
    <w:rsid w:val="00B23A29"/>
    <w:rsid w:val="00B40851"/>
    <w:rsid w:val="00B46B1B"/>
    <w:rsid w:val="00B5002B"/>
    <w:rsid w:val="00B5181F"/>
    <w:rsid w:val="00B634CB"/>
    <w:rsid w:val="00B6479C"/>
    <w:rsid w:val="00B667CD"/>
    <w:rsid w:val="00B721D4"/>
    <w:rsid w:val="00BA47D6"/>
    <w:rsid w:val="00BB12FA"/>
    <w:rsid w:val="00BC6F63"/>
    <w:rsid w:val="00BC7309"/>
    <w:rsid w:val="00BD082D"/>
    <w:rsid w:val="00BD162F"/>
    <w:rsid w:val="00BE099C"/>
    <w:rsid w:val="00BE326A"/>
    <w:rsid w:val="00BF3037"/>
    <w:rsid w:val="00C03E92"/>
    <w:rsid w:val="00C13D8C"/>
    <w:rsid w:val="00C37C4D"/>
    <w:rsid w:val="00C44C77"/>
    <w:rsid w:val="00C61E5A"/>
    <w:rsid w:val="00C91274"/>
    <w:rsid w:val="00CA2133"/>
    <w:rsid w:val="00CC3A96"/>
    <w:rsid w:val="00CD7660"/>
    <w:rsid w:val="00D07F6F"/>
    <w:rsid w:val="00D109DC"/>
    <w:rsid w:val="00D12964"/>
    <w:rsid w:val="00D369DF"/>
    <w:rsid w:val="00D410E5"/>
    <w:rsid w:val="00D57350"/>
    <w:rsid w:val="00D80A71"/>
    <w:rsid w:val="00D81AB8"/>
    <w:rsid w:val="00D9267C"/>
    <w:rsid w:val="00DA1FAA"/>
    <w:rsid w:val="00DA61F3"/>
    <w:rsid w:val="00DB4349"/>
    <w:rsid w:val="00DC4052"/>
    <w:rsid w:val="00DE0F0E"/>
    <w:rsid w:val="00DE15E9"/>
    <w:rsid w:val="00DE59A2"/>
    <w:rsid w:val="00DE61BF"/>
    <w:rsid w:val="00DE654F"/>
    <w:rsid w:val="00E43282"/>
    <w:rsid w:val="00E71934"/>
    <w:rsid w:val="00E734FE"/>
    <w:rsid w:val="00E839A9"/>
    <w:rsid w:val="00E8647D"/>
    <w:rsid w:val="00E86510"/>
    <w:rsid w:val="00E90477"/>
    <w:rsid w:val="00EA2C4E"/>
    <w:rsid w:val="00EA372B"/>
    <w:rsid w:val="00EA539C"/>
    <w:rsid w:val="00EB26B9"/>
    <w:rsid w:val="00EC1543"/>
    <w:rsid w:val="00EE26FF"/>
    <w:rsid w:val="00EE5B8A"/>
    <w:rsid w:val="00F06E35"/>
    <w:rsid w:val="00F131CB"/>
    <w:rsid w:val="00F14F4B"/>
    <w:rsid w:val="00F37037"/>
    <w:rsid w:val="00F536BB"/>
    <w:rsid w:val="00F5789C"/>
    <w:rsid w:val="00F6071C"/>
    <w:rsid w:val="00F827EE"/>
    <w:rsid w:val="00F82C9B"/>
    <w:rsid w:val="00F9064C"/>
    <w:rsid w:val="00F92C1C"/>
    <w:rsid w:val="00F95AFA"/>
    <w:rsid w:val="00FB205B"/>
    <w:rsid w:val="00FE404A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1A49887"/>
  <w15:chartTrackingRefBased/>
  <w15:docId w15:val="{85159AB3-77A0-4E1D-9541-FE0EDBE7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291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DE15E9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link w:val="Title"/>
    <w:rsid w:val="00DE15E9"/>
    <w:rPr>
      <w:rFonts w:ascii="Arial Black" w:hAnsi="Arial Black"/>
      <w:noProof/>
      <w:sz w:val="28"/>
      <w:szCs w:val="22"/>
      <w:lang w:val="es-ES_tradnl"/>
    </w:rPr>
  </w:style>
  <w:style w:type="character" w:styleId="PlaceholderText">
    <w:name w:val="Placeholder Text"/>
    <w:uiPriority w:val="99"/>
    <w:semiHidden/>
    <w:rsid w:val="00140242"/>
    <w:rPr>
      <w:color w:val="808080"/>
    </w:rPr>
  </w:style>
  <w:style w:type="character" w:customStyle="1" w:styleId="Style1">
    <w:name w:val="Style1"/>
    <w:uiPriority w:val="1"/>
    <w:rsid w:val="00832B28"/>
    <w:rPr>
      <w:rFonts w:ascii="Calibri" w:hAnsi="Calibri"/>
      <w:b w:val="0"/>
      <w:i w:val="0"/>
      <w:sz w:val="22"/>
    </w:rPr>
  </w:style>
  <w:style w:type="character" w:customStyle="1" w:styleId="Style2">
    <w:name w:val="Style2"/>
    <w:uiPriority w:val="1"/>
    <w:rsid w:val="00046DBC"/>
    <w:rPr>
      <w:rFonts w:ascii="Calibri" w:hAnsi="Calibri"/>
      <w:color w:val="808080"/>
      <w:sz w:val="20"/>
    </w:rPr>
  </w:style>
  <w:style w:type="character" w:styleId="CommentReference">
    <w:name w:val="annotation reference"/>
    <w:basedOn w:val="DefaultParagraphFont"/>
    <w:rsid w:val="0058075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075C"/>
  </w:style>
  <w:style w:type="character" w:customStyle="1" w:styleId="CommentTextChar">
    <w:name w:val="Comment Text Char"/>
    <w:basedOn w:val="DefaultParagraphFont"/>
    <w:link w:val="CommentText"/>
    <w:rsid w:val="0058075C"/>
    <w:rPr>
      <w:rFonts w:ascii="Geneva" w:hAnsi="Geneva"/>
    </w:rPr>
  </w:style>
  <w:style w:type="paragraph" w:styleId="CommentSubject">
    <w:name w:val="annotation subject"/>
    <w:basedOn w:val="CommentText"/>
    <w:next w:val="CommentText"/>
    <w:link w:val="CommentSubjectChar"/>
    <w:rsid w:val="005807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075C"/>
    <w:rPr>
      <w:rFonts w:ascii="Geneva" w:hAnsi="Geneva"/>
      <w:b/>
      <w:bCs/>
    </w:rPr>
  </w:style>
  <w:style w:type="character" w:customStyle="1" w:styleId="Style3">
    <w:name w:val="Style3"/>
    <w:basedOn w:val="DefaultParagraphFont"/>
    <w:uiPriority w:val="1"/>
    <w:rsid w:val="0058075C"/>
    <w:rPr>
      <w:rFonts w:asciiTheme="minorHAnsi" w:hAnsiTheme="minorHAnsi"/>
      <w:color w:val="538135" w:themeColor="accent6" w:themeShade="BF"/>
      <w:sz w:val="22"/>
    </w:rPr>
  </w:style>
  <w:style w:type="character" w:customStyle="1" w:styleId="Style4">
    <w:name w:val="Style4"/>
    <w:basedOn w:val="DefaultParagraphFont"/>
    <w:uiPriority w:val="1"/>
    <w:rsid w:val="00A54717"/>
    <w:rPr>
      <w:rFonts w:asciiTheme="minorHAnsi" w:hAnsiTheme="minorHAnsi"/>
      <w:color w:val="70AD47" w:themeColor="accent6"/>
      <w:sz w:val="20"/>
    </w:rPr>
  </w:style>
  <w:style w:type="character" w:customStyle="1" w:styleId="Style5">
    <w:name w:val="Style5"/>
    <w:basedOn w:val="DefaultParagraphFont"/>
    <w:uiPriority w:val="1"/>
    <w:rsid w:val="00A54717"/>
    <w:rPr>
      <w:rFonts w:asciiTheme="minorHAnsi" w:hAnsiTheme="minorHAnsi"/>
      <w:color w:val="70AD47" w:themeColor="accent6"/>
      <w:sz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60C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CEC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060CEC"/>
  </w:style>
  <w:style w:type="character" w:customStyle="1" w:styleId="Style6">
    <w:name w:val="Style6"/>
    <w:basedOn w:val="DefaultParagraphFont"/>
    <w:uiPriority w:val="1"/>
    <w:rsid w:val="00787870"/>
    <w:rPr>
      <w:rFonts w:asciiTheme="minorHAnsi" w:hAnsiTheme="minorHAnsi"/>
      <w:color w:val="538135" w:themeColor="accent6" w:themeShade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6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AOrganics@pao-us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A9F5D-FE52-4B60-A8EC-20477341BBC2}"/>
      </w:docPartPr>
      <w:docPartBody>
        <w:p w:rsidR="00027B69" w:rsidRDefault="00831BEC"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55EF837044202BBC8E7C7F10D6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5696B-946A-4563-BF7F-4E7A83DC9B75}"/>
      </w:docPartPr>
      <w:docPartBody>
        <w:p w:rsidR="00027B69" w:rsidRDefault="00831BEC" w:rsidP="00831BEC">
          <w:pPr>
            <w:pStyle w:val="D8A55EF837044202BBC8E7C7F10D638D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CBF90FA7240D6B5661301B5C01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61683-49C7-48F0-B2BB-E5CDCF7DE715}"/>
      </w:docPartPr>
      <w:docPartBody>
        <w:p w:rsidR="00027B69" w:rsidRDefault="00831BEC" w:rsidP="00831BEC">
          <w:pPr>
            <w:pStyle w:val="DCCCBF90FA7240D6B5661301B5C019A5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CFBCCC6929474795EACCDF5ADEB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A54D3-0A85-4203-8A9F-F64E1CA6F7E9}"/>
      </w:docPartPr>
      <w:docPartBody>
        <w:p w:rsidR="00027B69" w:rsidRDefault="00831BEC" w:rsidP="00831BEC">
          <w:pPr>
            <w:pStyle w:val="6ECFBCCC6929474795EACCDF5ADEBC72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29522767848ED94FA6C7BA32C8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893DF-B29B-4CF5-84A9-15335177A606}"/>
      </w:docPartPr>
      <w:docPartBody>
        <w:p w:rsidR="00027B69" w:rsidRDefault="00831BEC" w:rsidP="00831BEC">
          <w:pPr>
            <w:pStyle w:val="41529522767848ED94FA6C7BA32C843A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39296A33804CADAF74A38CB02F8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D408A-EDCC-4D5B-88D3-930BA0AC4E5B}"/>
      </w:docPartPr>
      <w:docPartBody>
        <w:p w:rsidR="00027B69" w:rsidRDefault="00831BEC" w:rsidP="00831BEC">
          <w:pPr>
            <w:pStyle w:val="8439296A33804CADAF74A38CB02F8D37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DC29E205340548301C53797655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7734E-A33A-48E1-99B1-779B4B475A66}"/>
      </w:docPartPr>
      <w:docPartBody>
        <w:p w:rsidR="00027B69" w:rsidRDefault="00831BEC" w:rsidP="00831BEC">
          <w:pPr>
            <w:pStyle w:val="C72DC29E205340548301C5379765563B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D70A4A63494E9184DE0A71C6418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A1FFE-3684-4488-A489-7EDAF348C981}"/>
      </w:docPartPr>
      <w:docPartBody>
        <w:p w:rsidR="00027B69" w:rsidRDefault="00831BEC" w:rsidP="00831BEC">
          <w:pPr>
            <w:pStyle w:val="32D70A4A63494E9184DE0A71C6418EFC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D3CEC4129DFC4A568FDEED9B3F0D1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1CBE0-F48A-403E-9E08-D50C661A4A84}"/>
      </w:docPartPr>
      <w:docPartBody>
        <w:p w:rsidR="00027B69" w:rsidRDefault="00831BEC" w:rsidP="00831BEC">
          <w:pPr>
            <w:pStyle w:val="D3CEC4129DFC4A568FDEED9B3F0D1B18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C75F9E2549754B9F8B88A5C1DC097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C1339-8BC1-45C7-A3E3-0715FAFB427E}"/>
      </w:docPartPr>
      <w:docPartBody>
        <w:p w:rsidR="00027B69" w:rsidRDefault="00831BEC" w:rsidP="00831BEC">
          <w:pPr>
            <w:pStyle w:val="C75F9E2549754B9F8B88A5C1DC09786A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21091AD0545A1B72D6D51A70B7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A4944-DD5D-4E33-8897-5A7D49B96A3B}"/>
      </w:docPartPr>
      <w:docPartBody>
        <w:p w:rsidR="00027B69" w:rsidRDefault="00831BEC" w:rsidP="00831BEC">
          <w:pPr>
            <w:pStyle w:val="A6D21091AD0545A1B72D6D51A70B702A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0944F853446C1BAFD2D727187E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69749-B8C8-43A4-95F3-E25522167454}"/>
      </w:docPartPr>
      <w:docPartBody>
        <w:p w:rsidR="00027B69" w:rsidRDefault="00831BEC" w:rsidP="00831BEC">
          <w:pPr>
            <w:pStyle w:val="25D0944F853446C1BAFD2D727187E767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C224B476D48F98F6BDB1D23EF6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AABB5-2D06-4971-B152-45072E0C27F3}"/>
      </w:docPartPr>
      <w:docPartBody>
        <w:p w:rsidR="00027B69" w:rsidRDefault="00831BEC" w:rsidP="00831BEC">
          <w:pPr>
            <w:pStyle w:val="DC7C224B476D48F98F6BDB1D23EF69B8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E33049F644203A254A67E0D355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814BD-29E5-417E-946F-361A26FAB3C3}"/>
      </w:docPartPr>
      <w:docPartBody>
        <w:p w:rsidR="00027B69" w:rsidRDefault="00831BEC" w:rsidP="00831BEC">
          <w:pPr>
            <w:pStyle w:val="F3EE33049F644203A254A67E0D3553A7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6F130877B481E8CC9F9EBF85F9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D1EEB-71AF-4BC8-BBF2-91694387A108}"/>
      </w:docPartPr>
      <w:docPartBody>
        <w:p w:rsidR="00027B69" w:rsidRDefault="00831BEC" w:rsidP="00831BEC">
          <w:pPr>
            <w:pStyle w:val="50F6F130877B481E8CC9F9EBF85F97AA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4C3547EDC493D83D2048E409A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ED3F-9DD8-4220-8F67-252F878D1EF3}"/>
      </w:docPartPr>
      <w:docPartBody>
        <w:p w:rsidR="00027B69" w:rsidRDefault="00831BEC" w:rsidP="00831BEC">
          <w:pPr>
            <w:pStyle w:val="8B34C3547EDC493D83D2048E409A346D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CCD498599542369B24857273ADE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BD73E-081D-4662-BEB6-D903F8984E9A}"/>
      </w:docPartPr>
      <w:docPartBody>
        <w:p w:rsidR="002F289C" w:rsidRDefault="00027B69" w:rsidP="00027B69">
          <w:pPr>
            <w:pStyle w:val="E6CCD498599542369B24857273ADED42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3CB55902B24925963AA173B4668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357D9-32DE-4509-BC6D-88D97BD19A4D}"/>
      </w:docPartPr>
      <w:docPartBody>
        <w:p w:rsidR="002F289C" w:rsidRDefault="00027B69" w:rsidP="00027B69">
          <w:pPr>
            <w:pStyle w:val="DB3CB55902B24925963AA173B46689DE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231AD2AC614CBD8739FB49A91C6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3CB86-2E42-4D39-BC1B-7FA3EA565D23}"/>
      </w:docPartPr>
      <w:docPartBody>
        <w:p w:rsidR="002F289C" w:rsidRDefault="00027B69" w:rsidP="00027B69">
          <w:pPr>
            <w:pStyle w:val="43231AD2AC614CBD8739FB49A91C63F1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043D070E60411095894FD84B1F4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D66AB-D857-4F61-B14A-F8EF825A79E6}"/>
      </w:docPartPr>
      <w:docPartBody>
        <w:p w:rsidR="002F289C" w:rsidRDefault="00027B69" w:rsidP="00027B69">
          <w:pPr>
            <w:pStyle w:val="F7043D070E60411095894FD84B1F4BA5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5723D509DE3C48BE9D369C9BC9BCC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3E94B-6E5C-4D56-9818-D136857357FF}"/>
      </w:docPartPr>
      <w:docPartBody>
        <w:p w:rsidR="002F289C" w:rsidRDefault="00027B69" w:rsidP="00027B69">
          <w:pPr>
            <w:pStyle w:val="5723D509DE3C48BE9D369C9BC9BCC3EF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225FCE32404833AFA0F855C2C8F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BDFE6-099C-472F-9012-DC7E29FB40AF}"/>
      </w:docPartPr>
      <w:docPartBody>
        <w:p w:rsidR="0071644B" w:rsidRDefault="00D4327B" w:rsidP="00D4327B">
          <w:pPr>
            <w:pStyle w:val="62225FCE32404833AFA0F855C2C8FE02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2ABC7D9255472D89E738DAE86BF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D72C9-262F-49BF-9105-EA04CA5C4F3D}"/>
      </w:docPartPr>
      <w:docPartBody>
        <w:p w:rsidR="0071644B" w:rsidRDefault="00D4327B" w:rsidP="00D4327B">
          <w:pPr>
            <w:pStyle w:val="182ABC7D9255472D89E738DAE86BF6DC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A9086FECA4445CA56525757B884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51BBE-BAFC-4DD8-A8E5-9EB93B959D6B}"/>
      </w:docPartPr>
      <w:docPartBody>
        <w:p w:rsidR="0071644B" w:rsidRDefault="00D4327B" w:rsidP="00D4327B">
          <w:pPr>
            <w:pStyle w:val="28A9086FECA4445CA56525757B8841ED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B864B4A09BB649609647C0E16B9EC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1D0C3-2646-41C0-ABEB-1C5179DAD509}"/>
      </w:docPartPr>
      <w:docPartBody>
        <w:p w:rsidR="0071644B" w:rsidRDefault="00D4327B" w:rsidP="00D4327B">
          <w:pPr>
            <w:pStyle w:val="B864B4A09BB649609647C0E16B9EC42B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B0E20DA9A024439A977C6757E0356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3D36B-B1AC-479B-B784-E9C90E38AB0F}"/>
      </w:docPartPr>
      <w:docPartBody>
        <w:p w:rsidR="0071644B" w:rsidRDefault="00D4327B" w:rsidP="00D4327B">
          <w:pPr>
            <w:pStyle w:val="B0E20DA9A024439A977C6757E0356E94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9415586F244E9398002B746489D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77C78-3B4D-4587-A4D3-DE320976C0BC}"/>
      </w:docPartPr>
      <w:docPartBody>
        <w:p w:rsidR="0071644B" w:rsidRDefault="00D4327B" w:rsidP="00D4327B">
          <w:pPr>
            <w:pStyle w:val="8E9415586F244E9398002B746489D849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22541EB34D45BDA383DEA813844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51AED-EDE7-4A86-900C-59BC60E1006E}"/>
      </w:docPartPr>
      <w:docPartBody>
        <w:p w:rsidR="0071644B" w:rsidRDefault="00D4327B" w:rsidP="00D4327B">
          <w:pPr>
            <w:pStyle w:val="8E22541EB34D45BDA383DEA81384473F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C4AE3070B14A69800CE4A946B47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C9DF3-A0B9-4A32-9C4D-DE83FDBD918A}"/>
      </w:docPartPr>
      <w:docPartBody>
        <w:p w:rsidR="0071644B" w:rsidRDefault="00D4327B" w:rsidP="00D4327B">
          <w:pPr>
            <w:pStyle w:val="CBC4AE3070B14A69800CE4A946B47843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1D9325443F84468387B972AD39193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32E69-A9EA-4728-8EFE-1EFC1BC4FB78}"/>
      </w:docPartPr>
      <w:docPartBody>
        <w:p w:rsidR="0071644B" w:rsidRDefault="00D4327B" w:rsidP="00D4327B">
          <w:pPr>
            <w:pStyle w:val="1D9325443F84468387B972AD39193A6A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B2085F1659F1441B873521B7D13D3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69F34-AB8F-4390-B238-B347392355ED}"/>
      </w:docPartPr>
      <w:docPartBody>
        <w:p w:rsidR="0071644B" w:rsidRDefault="00D4327B" w:rsidP="00D4327B">
          <w:pPr>
            <w:pStyle w:val="B2085F1659F1441B873521B7D13D337B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21915CC2AB4C5CA5563904E6226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BF83-22D4-4DCE-99A6-ED25F82BA13A}"/>
      </w:docPartPr>
      <w:docPartBody>
        <w:p w:rsidR="0071644B" w:rsidRDefault="00D4327B" w:rsidP="00D4327B">
          <w:pPr>
            <w:pStyle w:val="0A21915CC2AB4C5CA5563904E622645D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E0EE8821D42299704D3857098C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0DEAB-D8B9-4C43-9828-0F348C9A0718}"/>
      </w:docPartPr>
      <w:docPartBody>
        <w:p w:rsidR="0071644B" w:rsidRDefault="00D4327B" w:rsidP="00D4327B">
          <w:pPr>
            <w:pStyle w:val="122E0EE8821D42299704D3857098CC5A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8BBD5FEAD740E9A052BA37061A7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D5ED-8005-4653-A65D-7E91B7210A09}"/>
      </w:docPartPr>
      <w:docPartBody>
        <w:p w:rsidR="0071644B" w:rsidRDefault="00D4327B" w:rsidP="00D4327B">
          <w:pPr>
            <w:pStyle w:val="D68BBD5FEAD740E9A052BA37061A7F08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3746032EF57949A086A32971D29F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3A147-B145-47CB-A2AE-83736A2155A5}"/>
      </w:docPartPr>
      <w:docPartBody>
        <w:p w:rsidR="0071644B" w:rsidRDefault="00D4327B" w:rsidP="00D4327B">
          <w:pPr>
            <w:pStyle w:val="3746032EF57949A086A32971D29FAB75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34C3CD27CAAC4CBC8E1D058ED383D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075B4-4432-4650-80F0-82B6B7953C60}"/>
      </w:docPartPr>
      <w:docPartBody>
        <w:p w:rsidR="0071644B" w:rsidRDefault="00D4327B" w:rsidP="00D4327B">
          <w:pPr>
            <w:pStyle w:val="34C3CD27CAAC4CBC8E1D058ED383D617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DE527344324B6BB218E52447289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B932F-5493-4FB4-8779-92B3286B34BD}"/>
      </w:docPartPr>
      <w:docPartBody>
        <w:p w:rsidR="0071644B" w:rsidRDefault="00D4327B" w:rsidP="00D4327B">
          <w:pPr>
            <w:pStyle w:val="90DE527344324B6BB218E52447289A23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E172531BE44EF580680AE4E7499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44031-4B71-45FD-A117-1791FB818898}"/>
      </w:docPartPr>
      <w:docPartBody>
        <w:p w:rsidR="0071644B" w:rsidRDefault="00D4327B" w:rsidP="00D4327B">
          <w:pPr>
            <w:pStyle w:val="56E172531BE44EF580680AE4E7499BCB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04603CF2D4476AEF2EDF1382C5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EB4D1-5B2B-411D-9943-353288E9207D}"/>
      </w:docPartPr>
      <w:docPartBody>
        <w:p w:rsidR="0071644B" w:rsidRDefault="00D4327B" w:rsidP="00D4327B">
          <w:pPr>
            <w:pStyle w:val="69C04603CF2D4476AEF2EDF1382C54A8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6A51956FC9DD4F65827CC0BB18318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4BA6F-047E-432B-B4E5-D27461E7CD72}"/>
      </w:docPartPr>
      <w:docPartBody>
        <w:p w:rsidR="0071644B" w:rsidRDefault="00D4327B" w:rsidP="00D4327B">
          <w:pPr>
            <w:pStyle w:val="6A51956FC9DD4F65827CC0BB18318BC6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0E6F7C17100B420B910348EF14A4F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E6438-D3A4-472D-B8B6-3954B30C02C0}"/>
      </w:docPartPr>
      <w:docPartBody>
        <w:p w:rsidR="0071644B" w:rsidRDefault="00D4327B" w:rsidP="00D4327B">
          <w:pPr>
            <w:pStyle w:val="0E6F7C17100B420B910348EF14A4F9F5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131CCD4792408A814E02BF84393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2B65F-B151-452A-8CDF-779C303BED14}"/>
      </w:docPartPr>
      <w:docPartBody>
        <w:p w:rsidR="0071644B" w:rsidRDefault="00D4327B" w:rsidP="00D4327B">
          <w:pPr>
            <w:pStyle w:val="90131CCD4792408A814E02BF84393977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E2EF193C0492AB240B0D07DE34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08114-CA8E-4366-A186-15413F193A0E}"/>
      </w:docPartPr>
      <w:docPartBody>
        <w:p w:rsidR="0071644B" w:rsidRDefault="00D4327B" w:rsidP="00D4327B">
          <w:pPr>
            <w:pStyle w:val="7C9E2EF193C0492AB240B0D07DE34B0D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E205A360A480EBB0D4D66F2F25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8506-B51B-48F0-B27B-1C6E6F105A66}"/>
      </w:docPartPr>
      <w:docPartBody>
        <w:p w:rsidR="0071644B" w:rsidRDefault="00D4327B" w:rsidP="00D4327B">
          <w:pPr>
            <w:pStyle w:val="D09E205A360A480EBB0D4D66F2F254E6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5528769B246D43819DFEFEE9DBD0E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ADDAB-044E-4D2D-8CD4-724B24198A02}"/>
      </w:docPartPr>
      <w:docPartBody>
        <w:p w:rsidR="0071644B" w:rsidRDefault="00D4327B" w:rsidP="00D4327B">
          <w:pPr>
            <w:pStyle w:val="5528769B246D43819DFEFEE9DBD0EB5A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444D036492524C48915D105623D08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81F5B-454F-4B8A-A444-F489B8727F89}"/>
      </w:docPartPr>
      <w:docPartBody>
        <w:p w:rsidR="0071644B" w:rsidRDefault="00D4327B" w:rsidP="00D4327B">
          <w:pPr>
            <w:pStyle w:val="444D036492524C48915D105623D0826D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D02A3114C0437D8B64A9634AC60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9ED5D-8117-4C9B-82F0-517831367137}"/>
      </w:docPartPr>
      <w:docPartBody>
        <w:p w:rsidR="0071644B" w:rsidRDefault="00D4327B" w:rsidP="00D4327B">
          <w:pPr>
            <w:pStyle w:val="BDD02A3114C0437D8B64A9634AC604B7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47DED07E744E6F987F286239BD1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09F4D-EB39-44E6-AC6D-15ADB61B22C1}"/>
      </w:docPartPr>
      <w:docPartBody>
        <w:p w:rsidR="0071644B" w:rsidRDefault="00D4327B" w:rsidP="00D4327B">
          <w:pPr>
            <w:pStyle w:val="A447DED07E744E6F987F286239BD14D2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43299836984FFB9DDA9323A3AA3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AEA73-49F3-497E-A8C2-6DFCF64AF806}"/>
      </w:docPartPr>
      <w:docPartBody>
        <w:p w:rsidR="0071644B" w:rsidRDefault="00D4327B" w:rsidP="00D4327B">
          <w:pPr>
            <w:pStyle w:val="6843299836984FFB9DDA9323A3AA396C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33E2919074D84EF3B81BB2D65A5D8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D4137-5D3C-4179-A3B6-A41B0889DDB5}"/>
      </w:docPartPr>
      <w:docPartBody>
        <w:p w:rsidR="0071644B" w:rsidRDefault="00D4327B" w:rsidP="00D4327B">
          <w:pPr>
            <w:pStyle w:val="33E2919074D84EF3B81BB2D65A5D812F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  <w:docPart>
      <w:docPartPr>
        <w:name w:val="9101F5C68A734580909C25448C9A8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1204C-C6D2-4A19-8E8D-80FCAC7D2AFE}"/>
      </w:docPartPr>
      <w:docPartBody>
        <w:p w:rsidR="0071644B" w:rsidRDefault="00D4327B" w:rsidP="00D4327B">
          <w:pPr>
            <w:pStyle w:val="9101F5C68A734580909C25448C9A8BFD"/>
          </w:pPr>
          <w:r w:rsidRPr="008037D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DFF4918673454D83A256D24EFCB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EBB06-C914-4199-B9FD-B99EEED93459}"/>
      </w:docPartPr>
      <w:docPartBody>
        <w:p w:rsidR="0071644B" w:rsidRDefault="00D4327B" w:rsidP="00D4327B">
          <w:pPr>
            <w:pStyle w:val="53DFF4918673454D83A256D24EFCB475"/>
          </w:pPr>
          <w:r w:rsidRPr="0058075C">
            <w:rPr>
              <w:rStyle w:val="PlaceholderText"/>
              <w:rFonts w:cs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D2C"/>
    <w:rsid w:val="00027B69"/>
    <w:rsid w:val="00087226"/>
    <w:rsid w:val="000C104D"/>
    <w:rsid w:val="00133C30"/>
    <w:rsid w:val="00204DFA"/>
    <w:rsid w:val="00231676"/>
    <w:rsid w:val="002C0279"/>
    <w:rsid w:val="002E789F"/>
    <w:rsid w:val="002F289C"/>
    <w:rsid w:val="00322162"/>
    <w:rsid w:val="0037551B"/>
    <w:rsid w:val="003A6B0B"/>
    <w:rsid w:val="004914A1"/>
    <w:rsid w:val="004F3DA9"/>
    <w:rsid w:val="005A1165"/>
    <w:rsid w:val="005F2EA6"/>
    <w:rsid w:val="00607B94"/>
    <w:rsid w:val="0066378B"/>
    <w:rsid w:val="0071644B"/>
    <w:rsid w:val="0072281D"/>
    <w:rsid w:val="00741B05"/>
    <w:rsid w:val="0076127C"/>
    <w:rsid w:val="007F0B8B"/>
    <w:rsid w:val="00831BEC"/>
    <w:rsid w:val="0085777C"/>
    <w:rsid w:val="008C198E"/>
    <w:rsid w:val="00927D2C"/>
    <w:rsid w:val="009541D5"/>
    <w:rsid w:val="00A576BB"/>
    <w:rsid w:val="00AC2CFD"/>
    <w:rsid w:val="00AC4CFB"/>
    <w:rsid w:val="00BA29A3"/>
    <w:rsid w:val="00D4327B"/>
    <w:rsid w:val="00E80E99"/>
    <w:rsid w:val="00F7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4327B"/>
    <w:rPr>
      <w:color w:val="808080"/>
    </w:rPr>
  </w:style>
  <w:style w:type="paragraph" w:customStyle="1" w:styleId="7A3F7DF529454B6EB64CA1E8120CD2EF">
    <w:name w:val="7A3F7DF529454B6EB64CA1E8120CD2EF"/>
    <w:rsid w:val="00927D2C"/>
  </w:style>
  <w:style w:type="paragraph" w:customStyle="1" w:styleId="FFD41A272E3E4CFA86E059115269A7C5">
    <w:name w:val="FFD41A272E3E4CFA86E059115269A7C5"/>
    <w:rsid w:val="00927D2C"/>
  </w:style>
  <w:style w:type="paragraph" w:customStyle="1" w:styleId="BFE3C5FEA45A4691926397AC383DFE5F">
    <w:name w:val="BFE3C5FEA45A4691926397AC383DFE5F"/>
    <w:rsid w:val="00927D2C"/>
  </w:style>
  <w:style w:type="paragraph" w:customStyle="1" w:styleId="590481D49D8740B4A0AF0F4AA33668C7">
    <w:name w:val="590481D49D8740B4A0AF0F4AA33668C7"/>
    <w:rsid w:val="00927D2C"/>
  </w:style>
  <w:style w:type="paragraph" w:customStyle="1" w:styleId="F6DAA6824A1A4CBFB2823422C35AC78E">
    <w:name w:val="F6DAA6824A1A4CBFB2823422C35AC78E"/>
    <w:rsid w:val="00927D2C"/>
  </w:style>
  <w:style w:type="paragraph" w:customStyle="1" w:styleId="9727BBCD8459493F8CBF98E49B52EA40">
    <w:name w:val="9727BBCD8459493F8CBF98E49B52EA40"/>
    <w:rsid w:val="00927D2C"/>
  </w:style>
  <w:style w:type="paragraph" w:customStyle="1" w:styleId="DE7C92B64DB948ED8B6AC16569D8BAC5">
    <w:name w:val="DE7C92B64DB948ED8B6AC16569D8BAC5"/>
    <w:rsid w:val="00927D2C"/>
  </w:style>
  <w:style w:type="paragraph" w:customStyle="1" w:styleId="E28E56F1C65B4A3DAA9A5EC64D6A3FE4">
    <w:name w:val="E28E56F1C65B4A3DAA9A5EC64D6A3FE4"/>
    <w:rsid w:val="00927D2C"/>
  </w:style>
  <w:style w:type="paragraph" w:customStyle="1" w:styleId="0D258456B691419EA4A992225A7ED1BA">
    <w:name w:val="0D258456B691419EA4A992225A7ED1BA"/>
    <w:rsid w:val="00927D2C"/>
  </w:style>
  <w:style w:type="paragraph" w:customStyle="1" w:styleId="E5E612E36A9443D6AC2C1A903E4BDA73">
    <w:name w:val="E5E612E36A9443D6AC2C1A903E4BDA73"/>
    <w:rsid w:val="00927D2C"/>
  </w:style>
  <w:style w:type="paragraph" w:customStyle="1" w:styleId="2842838EC7DE4CB1B2CF84E27CB530F2">
    <w:name w:val="2842838EC7DE4CB1B2CF84E27CB530F2"/>
    <w:rsid w:val="00927D2C"/>
  </w:style>
  <w:style w:type="paragraph" w:customStyle="1" w:styleId="A1F90268DCD6436B815AF6C0884089CE">
    <w:name w:val="A1F90268DCD6436B815AF6C0884089CE"/>
    <w:rsid w:val="00927D2C"/>
  </w:style>
  <w:style w:type="paragraph" w:customStyle="1" w:styleId="B031C98670E6411D8DABCF6B7FF0551D">
    <w:name w:val="B031C98670E6411D8DABCF6B7FF0551D"/>
    <w:rsid w:val="00927D2C"/>
  </w:style>
  <w:style w:type="paragraph" w:customStyle="1" w:styleId="0974D1EBBF8F4BE6982627E0FE49FC84">
    <w:name w:val="0974D1EBBF8F4BE6982627E0FE49FC84"/>
    <w:rsid w:val="00927D2C"/>
  </w:style>
  <w:style w:type="paragraph" w:customStyle="1" w:styleId="E2F56C52911C4A5F84B615BA8776FD45">
    <w:name w:val="E2F56C52911C4A5F84B615BA8776FD45"/>
    <w:rsid w:val="00927D2C"/>
  </w:style>
  <w:style w:type="paragraph" w:customStyle="1" w:styleId="BD8F412CF2674C1A8E4810B700661806">
    <w:name w:val="BD8F412CF2674C1A8E4810B700661806"/>
    <w:rsid w:val="00927D2C"/>
  </w:style>
  <w:style w:type="paragraph" w:customStyle="1" w:styleId="0AF601F2BA8A4EDCAA26F85A2671CC2C">
    <w:name w:val="0AF601F2BA8A4EDCAA26F85A2671CC2C"/>
    <w:rsid w:val="00927D2C"/>
  </w:style>
  <w:style w:type="paragraph" w:customStyle="1" w:styleId="7391155365AA4B21A1C69510FE80444F">
    <w:name w:val="7391155365AA4B21A1C69510FE80444F"/>
    <w:rsid w:val="00927D2C"/>
  </w:style>
  <w:style w:type="paragraph" w:customStyle="1" w:styleId="997C13EE5B394CA9B35E56516FA83C5D">
    <w:name w:val="997C13EE5B394CA9B35E56516FA83C5D"/>
    <w:rsid w:val="00927D2C"/>
  </w:style>
  <w:style w:type="paragraph" w:customStyle="1" w:styleId="577282D38B7941F79C3629262B032083">
    <w:name w:val="577282D38B7941F79C3629262B032083"/>
    <w:rsid w:val="00927D2C"/>
  </w:style>
  <w:style w:type="paragraph" w:customStyle="1" w:styleId="1AA4037F66C44143B7A614B634C23852">
    <w:name w:val="1AA4037F66C44143B7A614B634C23852"/>
    <w:rsid w:val="00927D2C"/>
  </w:style>
  <w:style w:type="paragraph" w:customStyle="1" w:styleId="88921065819846E99EFCF72FA0231293">
    <w:name w:val="88921065819846E99EFCF72FA0231293"/>
    <w:rsid w:val="00927D2C"/>
  </w:style>
  <w:style w:type="paragraph" w:customStyle="1" w:styleId="8C9B3872140E440E9A67AD9BFECFB6C6">
    <w:name w:val="8C9B3872140E440E9A67AD9BFECFB6C6"/>
    <w:rsid w:val="00927D2C"/>
  </w:style>
  <w:style w:type="paragraph" w:customStyle="1" w:styleId="FBEF0218C8EE45528641BE79916FB5B4">
    <w:name w:val="FBEF0218C8EE45528641BE79916FB5B4"/>
    <w:rsid w:val="00927D2C"/>
  </w:style>
  <w:style w:type="paragraph" w:customStyle="1" w:styleId="7A785D6F4EBD4864BBEFEB0D71F4411B">
    <w:name w:val="7A785D6F4EBD4864BBEFEB0D71F4411B"/>
    <w:rsid w:val="00927D2C"/>
  </w:style>
  <w:style w:type="paragraph" w:customStyle="1" w:styleId="8E32CF8974704B1C83A35B0F8B7C6FE5">
    <w:name w:val="8E32CF8974704B1C83A35B0F8B7C6FE5"/>
    <w:rsid w:val="00927D2C"/>
  </w:style>
  <w:style w:type="paragraph" w:customStyle="1" w:styleId="C34BD4B4F31B4F30AC63D850CD1A549F">
    <w:name w:val="C34BD4B4F31B4F30AC63D850CD1A549F"/>
    <w:rsid w:val="00927D2C"/>
  </w:style>
  <w:style w:type="paragraph" w:customStyle="1" w:styleId="5A4F44D10D074B69ADB605E68E1ED4BF">
    <w:name w:val="5A4F44D10D074B69ADB605E68E1ED4BF"/>
    <w:rsid w:val="00927D2C"/>
  </w:style>
  <w:style w:type="paragraph" w:customStyle="1" w:styleId="954D41D77C17484DA072B0B6C5B045AD">
    <w:name w:val="954D41D77C17484DA072B0B6C5B045AD"/>
    <w:rsid w:val="00927D2C"/>
  </w:style>
  <w:style w:type="paragraph" w:customStyle="1" w:styleId="459E051CF4FA4AB4A19A60AF1AD79649">
    <w:name w:val="459E051CF4FA4AB4A19A60AF1AD79649"/>
    <w:rsid w:val="00927D2C"/>
  </w:style>
  <w:style w:type="paragraph" w:customStyle="1" w:styleId="6FFE42CCD3C14A198652F1AF1885A879">
    <w:name w:val="6FFE42CCD3C14A198652F1AF1885A879"/>
    <w:rsid w:val="00927D2C"/>
  </w:style>
  <w:style w:type="paragraph" w:customStyle="1" w:styleId="4EC093037B3743E7A649B6A4685AFD5F">
    <w:name w:val="4EC093037B3743E7A649B6A4685AFD5F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">
    <w:name w:val="36A0BB8DF35D4AC49B9A5D926E8A3F4E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">
    <w:name w:val="6B153CFD86B04D7BAF3413F614BDCD4D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">
    <w:name w:val="BF0F80E2CEB7449599A14E453455A1EE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">
    <w:name w:val="7BC9F5204AB44B449C0E641C100EC7ED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">
    <w:name w:val="EC73926AFE884E89AB5912CCD6D6557B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">
    <w:name w:val="D4A91C8EE6D842859AF1191BDE2925E9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">
    <w:name w:val="3E574E7D4B1042AB8437146DF59DE9AF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">
    <w:name w:val="6DF645E6DC764FFF92B5120AA4A9B27D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">
    <w:name w:val="A70003CFD29F4472AB610C61BE5760E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">
    <w:name w:val="6ABD68993DD8474B934649E40D088669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">
    <w:name w:val="6B5130D91857436386022CE7EF052F6A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">
    <w:name w:val="9EC4E1AE1CCE4FEC94B6F424716DB209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">
    <w:name w:val="F8A945744A2344B184E6B5196CE3E8CA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1">
    <w:name w:val="BD8F412CF2674C1A8E4810B700661806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1">
    <w:name w:val="0AF601F2BA8A4EDCAA26F85A2671CC2C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">
    <w:name w:val="53C71E2328AF4AB4ABDB0CB044FDB00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">
    <w:name w:val="1797964CE24447B9A7F7BCDA9A46C9FF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1">
    <w:name w:val="7391155365AA4B21A1C69510FE80444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1">
    <w:name w:val="997C13EE5B394CA9B35E56516FA83C5D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">
    <w:name w:val="0952F9A40E3B4E98A8620FE6F1E8AE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">
    <w:name w:val="8726E5005ECA48D884A344BD8EA3E147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1">
    <w:name w:val="577282D38B7941F79C3629262B032083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1">
    <w:name w:val="1AA4037F66C44143B7A614B634C2385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">
    <w:name w:val="2A89F2B05BC94356A2F9746385321EEF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">
    <w:name w:val="96FB9E7E327844DD8BF78DCD95236B80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1">
    <w:name w:val="88921065819846E99EFCF72FA0231293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1">
    <w:name w:val="8C9B3872140E440E9A67AD9BFECFB6C6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">
    <w:name w:val="FA4368BAB642403D9E37937D860B5F7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">
    <w:name w:val="895FAFA8146A44FAA3485805B774C705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1">
    <w:name w:val="FBEF0218C8EE45528641BE79916FB5B4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1">
    <w:name w:val="7A785D6F4EBD4864BBEFEB0D71F4411B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">
    <w:name w:val="6F63276E5C3247C0AA656293707A6D3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">
    <w:name w:val="9D9EB096C5634A0C9B2591F24AE16C68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1">
    <w:name w:val="8E32CF8974704B1C83A35B0F8B7C6FE5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1">
    <w:name w:val="C34BD4B4F31B4F30AC63D850CD1A549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">
    <w:name w:val="0863DAA8E9D042E8B120539608FB4948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">
    <w:name w:val="3EE52176563B413F8A86FA94B984E3DC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1">
    <w:name w:val="5A4F44D10D074B69ADB605E68E1ED4B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1">
    <w:name w:val="954D41D77C17484DA072B0B6C5B045AD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">
    <w:name w:val="AA56B9407A5540D59A4DF3A7481C24FB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">
    <w:name w:val="1CFFC38DCE714430BA053851AF8A2F07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1">
    <w:name w:val="459E051CF4FA4AB4A19A60AF1AD7964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1">
    <w:name w:val="6FFE42CCD3C14A198652F1AF1885A87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">
    <w:name w:val="8872057362394A2E8CB518CCEA8BBCA7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">
    <w:name w:val="52E6750C959C4461AD9FDB00D9835FDD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">
    <w:name w:val="75DF422E94A1417BAA93AA539D481AEC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">
    <w:name w:val="9C9D53DA525C49EEA3E51D9783F471C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">
    <w:name w:val="B461F711A84F4A3EA109D805DD7BE0D7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">
    <w:name w:val="D58E261F6AF446368DDD0647E5BABB6A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">
    <w:name w:val="B3EA1039A3C64BA6BB186DAB126B5864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">
    <w:name w:val="3877B505A4DC46BEBA40FF6DC287F1D7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">
    <w:name w:val="C7C8952AB335455E90AE24E21D0F4FAF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">
    <w:name w:val="B69C15D966EB4A6BAEF383D6769B7DB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4EC093037B3743E7A649B6A4685AFD5F1">
    <w:name w:val="4EC093037B3743E7A649B6A4685AFD5F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1">
    <w:name w:val="36A0BB8DF35D4AC49B9A5D926E8A3F4E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1">
    <w:name w:val="6B153CFD86B04D7BAF3413F614BDCD4D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1">
    <w:name w:val="BF0F80E2CEB7449599A14E453455A1EE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1">
    <w:name w:val="7BC9F5204AB44B449C0E641C100EC7ED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1">
    <w:name w:val="EC73926AFE884E89AB5912CCD6D6557B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1">
    <w:name w:val="D4A91C8EE6D842859AF1191BDE2925E9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1">
    <w:name w:val="3E574E7D4B1042AB8437146DF59DE9AF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1">
    <w:name w:val="6DF645E6DC764FFF92B5120AA4A9B27D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1">
    <w:name w:val="A70003CFD29F4472AB610C61BE5760E4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1">
    <w:name w:val="6ABD68993DD8474B934649E40D08866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1">
    <w:name w:val="6B5130D91857436386022CE7EF052F6A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1">
    <w:name w:val="9EC4E1AE1CCE4FEC94B6F424716DB209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1">
    <w:name w:val="F8A945744A2344B184E6B5196CE3E8CA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2">
    <w:name w:val="BD8F412CF2674C1A8E4810B700661806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2">
    <w:name w:val="0AF601F2BA8A4EDCAA26F85A2671CC2C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1">
    <w:name w:val="53C71E2328AF4AB4ABDB0CB044FDB00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1">
    <w:name w:val="1797964CE24447B9A7F7BCDA9A46C9F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2">
    <w:name w:val="7391155365AA4B21A1C69510FE80444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2">
    <w:name w:val="997C13EE5B394CA9B35E56516FA83C5D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1">
    <w:name w:val="0952F9A40E3B4E98A8620FE6F1E8AE9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1">
    <w:name w:val="8726E5005ECA48D884A344BD8EA3E147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2">
    <w:name w:val="577282D38B7941F79C3629262B032083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2">
    <w:name w:val="1AA4037F66C44143B7A614B634C2385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1">
    <w:name w:val="2A89F2B05BC94356A2F9746385321EEF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1">
    <w:name w:val="96FB9E7E327844DD8BF78DCD95236B80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2">
    <w:name w:val="88921065819846E99EFCF72FA0231293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2">
    <w:name w:val="8C9B3872140E440E9A67AD9BFECFB6C6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1">
    <w:name w:val="FA4368BAB642403D9E37937D860B5F74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1">
    <w:name w:val="895FAFA8146A44FAA3485805B774C705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2">
    <w:name w:val="FBEF0218C8EE45528641BE79916FB5B4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2">
    <w:name w:val="7A785D6F4EBD4864BBEFEB0D71F4411B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1">
    <w:name w:val="6F63276E5C3247C0AA656293707A6D32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1">
    <w:name w:val="9D9EB096C5634A0C9B2591F24AE16C68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2">
    <w:name w:val="8E32CF8974704B1C83A35B0F8B7C6FE5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2">
    <w:name w:val="C34BD4B4F31B4F30AC63D850CD1A549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1">
    <w:name w:val="0863DAA8E9D042E8B120539608FB4948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1">
    <w:name w:val="3EE52176563B413F8A86FA94B984E3DC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2">
    <w:name w:val="5A4F44D10D074B69ADB605E68E1ED4B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2">
    <w:name w:val="954D41D77C17484DA072B0B6C5B045AD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1">
    <w:name w:val="AA56B9407A5540D59A4DF3A7481C24FB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1">
    <w:name w:val="1CFFC38DCE714430BA053851AF8A2F071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2">
    <w:name w:val="459E051CF4FA4AB4A19A60AF1AD7964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2">
    <w:name w:val="6FFE42CCD3C14A198652F1AF1885A87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1">
    <w:name w:val="8872057362394A2E8CB518CCEA8BBCA7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1">
    <w:name w:val="52E6750C959C4461AD9FDB00D9835FDD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1">
    <w:name w:val="75DF422E94A1417BAA93AA539D481AEC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1">
    <w:name w:val="9C9D53DA525C49EEA3E51D9783F471C3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1">
    <w:name w:val="B461F711A84F4A3EA109D805DD7BE0D7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1">
    <w:name w:val="D58E261F6AF446368DDD0647E5BABB6A1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1">
    <w:name w:val="B3EA1039A3C64BA6BB186DAB126B5864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1">
    <w:name w:val="3877B505A4DC46BEBA40FF6DC287F1D7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1">
    <w:name w:val="C7C8952AB335455E90AE24E21D0F4FAF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1">
    <w:name w:val="B69C15D966EB4A6BAEF383D6769B7DB21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4EC093037B3743E7A649B6A4685AFD5F2">
    <w:name w:val="4EC093037B3743E7A649B6A4685AFD5F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2">
    <w:name w:val="36A0BB8DF35D4AC49B9A5D926E8A3F4E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2">
    <w:name w:val="6B153CFD86B04D7BAF3413F614BDCD4D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2">
    <w:name w:val="BF0F80E2CEB7449599A14E453455A1EE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2">
    <w:name w:val="7BC9F5204AB44B449C0E641C100EC7ED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2">
    <w:name w:val="EC73926AFE884E89AB5912CCD6D6557B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2">
    <w:name w:val="D4A91C8EE6D842859AF1191BDE2925E9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2">
    <w:name w:val="3E574E7D4B1042AB8437146DF59DE9AF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2">
    <w:name w:val="6DF645E6DC764FFF92B5120AA4A9B27D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2">
    <w:name w:val="A70003CFD29F4472AB610C61BE5760E4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2">
    <w:name w:val="6ABD68993DD8474B934649E40D08866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2">
    <w:name w:val="6B5130D91857436386022CE7EF052F6A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2">
    <w:name w:val="9EC4E1AE1CCE4FEC94B6F424716DB209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2">
    <w:name w:val="F8A945744A2344B184E6B5196CE3E8CA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3">
    <w:name w:val="BD8F412CF2674C1A8E4810B700661806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3">
    <w:name w:val="0AF601F2BA8A4EDCAA26F85A2671CC2C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2">
    <w:name w:val="53C71E2328AF4AB4ABDB0CB044FDB00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2">
    <w:name w:val="1797964CE24447B9A7F7BCDA9A46C9F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3">
    <w:name w:val="7391155365AA4B21A1C69510FE80444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3">
    <w:name w:val="997C13EE5B394CA9B35E56516FA83C5D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2">
    <w:name w:val="0952F9A40E3B4E98A8620FE6F1E8AE9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2">
    <w:name w:val="8726E5005ECA48D884A344BD8EA3E147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3">
    <w:name w:val="577282D38B7941F79C3629262B032083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3">
    <w:name w:val="1AA4037F66C44143B7A614B634C2385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2">
    <w:name w:val="2A89F2B05BC94356A2F9746385321EEF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2">
    <w:name w:val="96FB9E7E327844DD8BF78DCD95236B80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3">
    <w:name w:val="88921065819846E99EFCF72FA0231293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3">
    <w:name w:val="8C9B3872140E440E9A67AD9BFECFB6C6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2">
    <w:name w:val="FA4368BAB642403D9E37937D860B5F74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2">
    <w:name w:val="895FAFA8146A44FAA3485805B774C705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3">
    <w:name w:val="FBEF0218C8EE45528641BE79916FB5B4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3">
    <w:name w:val="7A785D6F4EBD4864BBEFEB0D71F4411B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2">
    <w:name w:val="6F63276E5C3247C0AA656293707A6D32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2">
    <w:name w:val="9D9EB096C5634A0C9B2591F24AE16C68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3">
    <w:name w:val="8E32CF8974704B1C83A35B0F8B7C6FE5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3">
    <w:name w:val="C34BD4B4F31B4F30AC63D850CD1A549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2">
    <w:name w:val="0863DAA8E9D042E8B120539608FB4948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2">
    <w:name w:val="3EE52176563B413F8A86FA94B984E3DC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3">
    <w:name w:val="5A4F44D10D074B69ADB605E68E1ED4B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3">
    <w:name w:val="954D41D77C17484DA072B0B6C5B045AD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2">
    <w:name w:val="AA56B9407A5540D59A4DF3A7481C24FB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2">
    <w:name w:val="1CFFC38DCE714430BA053851AF8A2F072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3">
    <w:name w:val="459E051CF4FA4AB4A19A60AF1AD7964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3">
    <w:name w:val="6FFE42CCD3C14A198652F1AF1885A87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2">
    <w:name w:val="8872057362394A2E8CB518CCEA8BBCA7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2">
    <w:name w:val="52E6750C959C4461AD9FDB00D9835FDD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2">
    <w:name w:val="75DF422E94A1417BAA93AA539D481AEC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2">
    <w:name w:val="9C9D53DA525C49EEA3E51D9783F471C3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2">
    <w:name w:val="B461F711A84F4A3EA109D805DD7BE0D7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2">
    <w:name w:val="D58E261F6AF446368DDD0647E5BABB6A2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2">
    <w:name w:val="B3EA1039A3C64BA6BB186DAB126B5864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2">
    <w:name w:val="3877B505A4DC46BEBA40FF6DC287F1D7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2">
    <w:name w:val="C7C8952AB335455E90AE24E21D0F4FAF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2">
    <w:name w:val="B69C15D966EB4A6BAEF383D6769B7DB22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4EC093037B3743E7A649B6A4685AFD5F3">
    <w:name w:val="4EC093037B3743E7A649B6A4685AFD5F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6A0BB8DF35D4AC49B9A5D926E8A3F4E3">
    <w:name w:val="36A0BB8DF35D4AC49B9A5D926E8A3F4E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B153CFD86B04D7BAF3413F614BDCD4D3">
    <w:name w:val="6B153CFD86B04D7BAF3413F614BDCD4D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F0F80E2CEB7449599A14E453455A1EE3">
    <w:name w:val="BF0F80E2CEB7449599A14E453455A1EE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BC9F5204AB44B449C0E641C100EC7ED3">
    <w:name w:val="7BC9F5204AB44B449C0E641C100EC7ED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EC73926AFE884E89AB5912CCD6D6557B3">
    <w:name w:val="EC73926AFE884E89AB5912CCD6D6557B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4A91C8EE6D842859AF1191BDE2925E93">
    <w:name w:val="D4A91C8EE6D842859AF1191BDE2925E9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3E574E7D4B1042AB8437146DF59DE9AF3">
    <w:name w:val="3E574E7D4B1042AB8437146DF59DE9AF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6DF645E6DC764FFF92B5120AA4A9B27D3">
    <w:name w:val="6DF645E6DC764FFF92B5120AA4A9B27D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70003CFD29F4472AB610C61BE5760E43">
    <w:name w:val="A70003CFD29F4472AB610C61BE5760E4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ABD68993DD8474B934649E40D0886693">
    <w:name w:val="6ABD68993DD8474B934649E40D08866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B5130D91857436386022CE7EF052F6A3">
    <w:name w:val="6B5130D91857436386022CE7EF052F6A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EC4E1AE1CCE4FEC94B6F424716DB2093">
    <w:name w:val="9EC4E1AE1CCE4FEC94B6F424716DB209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8A945744A2344B184E6B5196CE3E8CA3">
    <w:name w:val="F8A945744A2344B184E6B5196CE3E8CA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D8F412CF2674C1A8E4810B7006618064">
    <w:name w:val="BD8F412CF2674C1A8E4810B700661806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AF601F2BA8A4EDCAA26F85A2671CC2C4">
    <w:name w:val="0AF601F2BA8A4EDCAA26F85A2671CC2C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3C71E2328AF4AB4ABDB0CB044FDB0023">
    <w:name w:val="53C71E2328AF4AB4ABDB0CB044FDB00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797964CE24447B9A7F7BCDA9A46C9FF3">
    <w:name w:val="1797964CE24447B9A7F7BCDA9A46C9F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391155365AA4B21A1C69510FE80444F4">
    <w:name w:val="7391155365AA4B21A1C69510FE80444F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97C13EE5B394CA9B35E56516FA83C5D4">
    <w:name w:val="997C13EE5B394CA9B35E56516FA83C5D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952F9A40E3B4E98A8620FE6F1E8AE923">
    <w:name w:val="0952F9A40E3B4E98A8620FE6F1E8AE9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726E5005ECA48D884A344BD8EA3E1473">
    <w:name w:val="8726E5005ECA48D884A344BD8EA3E147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77282D38B7941F79C3629262B0320834">
    <w:name w:val="577282D38B7941F79C3629262B032083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AA4037F66C44143B7A614B634C238524">
    <w:name w:val="1AA4037F66C44143B7A614B634C23852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2A89F2B05BC94356A2F9746385321EEF3">
    <w:name w:val="2A89F2B05BC94356A2F9746385321EEF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6FB9E7E327844DD8BF78DCD95236B803">
    <w:name w:val="96FB9E7E327844DD8BF78DCD95236B80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921065819846E99EFCF72FA02312934">
    <w:name w:val="88921065819846E99EFCF72FA0231293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C9B3872140E440E9A67AD9BFECFB6C64">
    <w:name w:val="8C9B3872140E440E9A67AD9BFECFB6C6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A4368BAB642403D9E37937D860B5F743">
    <w:name w:val="FA4368BAB642403D9E37937D860B5F74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95FAFA8146A44FAA3485805B774C7053">
    <w:name w:val="895FAFA8146A44FAA3485805B774C705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FBEF0218C8EE45528641BE79916FB5B44">
    <w:name w:val="FBEF0218C8EE45528641BE79916FB5B4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7A785D6F4EBD4864BBEFEB0D71F4411B4">
    <w:name w:val="7A785D6F4EBD4864BBEFEB0D71F4411B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63276E5C3247C0AA656293707A6D323">
    <w:name w:val="6F63276E5C3247C0AA656293707A6D32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D9EB096C5634A0C9B2591F24AE16C683">
    <w:name w:val="9D9EB096C5634A0C9B2591F24AE16C68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E32CF8974704B1C83A35B0F8B7C6FE54">
    <w:name w:val="8E32CF8974704B1C83A35B0F8B7C6FE5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34BD4B4F31B4F30AC63D850CD1A549F4">
    <w:name w:val="C34BD4B4F31B4F30AC63D850CD1A549F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0863DAA8E9D042E8B120539608FB49483">
    <w:name w:val="0863DAA8E9D042E8B120539608FB4948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EE52176563B413F8A86FA94B984E3DC3">
    <w:name w:val="3EE52176563B413F8A86FA94B984E3DC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A4F44D10D074B69ADB605E68E1ED4BF4">
    <w:name w:val="5A4F44D10D074B69ADB605E68E1ED4BF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54D41D77C17484DA072B0B6C5B045AD4">
    <w:name w:val="954D41D77C17484DA072B0B6C5B045AD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A56B9407A5540D59A4DF3A7481C24FB3">
    <w:name w:val="AA56B9407A5540D59A4DF3A7481C24FB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CFFC38DCE714430BA053851AF8A2F073">
    <w:name w:val="1CFFC38DCE714430BA053851AF8A2F073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59E051CF4FA4AB4A19A60AF1AD796494">
    <w:name w:val="459E051CF4FA4AB4A19A60AF1AD79649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6FFE42CCD3C14A198652F1AF1885A8794">
    <w:name w:val="6FFE42CCD3C14A198652F1AF1885A8794"/>
    <w:rsid w:val="00F70251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872057362394A2E8CB518CCEA8BBCA73">
    <w:name w:val="8872057362394A2E8CB518CCEA8BBCA7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52E6750C959C4461AD9FDB00D9835FDD3">
    <w:name w:val="52E6750C959C4461AD9FDB00D9835FDD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75DF422E94A1417BAA93AA539D481AEC3">
    <w:name w:val="75DF422E94A1417BAA93AA539D481AEC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9C9D53DA525C49EEA3E51D9783F471C33">
    <w:name w:val="9C9D53DA525C49EEA3E51D9783F471C3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461F711A84F4A3EA109D805DD7BE0D73">
    <w:name w:val="B461F711A84F4A3EA109D805DD7BE0D7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D58E261F6AF446368DDD0647E5BABB6A3">
    <w:name w:val="D58E261F6AF446368DDD0647E5BABB6A3"/>
    <w:rsid w:val="00F70251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customStyle="1" w:styleId="B3EA1039A3C64BA6BB186DAB126B58643">
    <w:name w:val="B3EA1039A3C64BA6BB186DAB126B5864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3877B505A4DC46BEBA40FF6DC287F1D73">
    <w:name w:val="3877B505A4DC46BEBA40FF6DC287F1D7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C7C8952AB335455E90AE24E21D0F4FAF3">
    <w:name w:val="C7C8952AB335455E90AE24E21D0F4FAF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B69C15D966EB4A6BAEF383D6769B7DB23">
    <w:name w:val="B69C15D966EB4A6BAEF383D6769B7DB23"/>
    <w:rsid w:val="00F70251"/>
    <w:pPr>
      <w:spacing w:after="0" w:line="240" w:lineRule="auto"/>
    </w:pPr>
    <w:rPr>
      <w:rFonts w:ascii="Geneva" w:eastAsia="Times New Roman" w:hAnsi="Geneva" w:cs="Times New Roman"/>
      <w:sz w:val="20"/>
      <w:szCs w:val="20"/>
    </w:rPr>
  </w:style>
  <w:style w:type="paragraph" w:customStyle="1" w:styleId="0DE3032C77F44649B1079EB7BE21203B">
    <w:name w:val="0DE3032C77F44649B1079EB7BE21203B"/>
    <w:rsid w:val="007F0B8B"/>
  </w:style>
  <w:style w:type="paragraph" w:customStyle="1" w:styleId="D5A465FE84A14A6BBA0695CD3E1A5E9B">
    <w:name w:val="D5A465FE84A14A6BBA0695CD3E1A5E9B"/>
    <w:rsid w:val="007F0B8B"/>
  </w:style>
  <w:style w:type="paragraph" w:customStyle="1" w:styleId="63E5316CD428483AA5A4412FC299B60E">
    <w:name w:val="63E5316CD428483AA5A4412FC299B60E"/>
    <w:rsid w:val="007F0B8B"/>
  </w:style>
  <w:style w:type="paragraph" w:customStyle="1" w:styleId="3F3FC76C246F4BEF99C8E1C6AAC97FBC">
    <w:name w:val="3F3FC76C246F4BEF99C8E1C6AAC97FBC"/>
    <w:rsid w:val="007F0B8B"/>
  </w:style>
  <w:style w:type="paragraph" w:customStyle="1" w:styleId="5A37B77C826E4C679E3E986618CAE236">
    <w:name w:val="5A37B77C826E4C679E3E986618CAE236"/>
    <w:rsid w:val="007F0B8B"/>
  </w:style>
  <w:style w:type="paragraph" w:customStyle="1" w:styleId="BC48C1A09B9F461AADF977E77A4A02F7">
    <w:name w:val="BC48C1A09B9F461AADF977E77A4A02F7"/>
    <w:rsid w:val="007F0B8B"/>
  </w:style>
  <w:style w:type="paragraph" w:customStyle="1" w:styleId="0ACB32EC86D541748D3EEB918EEA5582">
    <w:name w:val="0ACB32EC86D541748D3EEB918EEA5582"/>
    <w:rsid w:val="007F0B8B"/>
  </w:style>
  <w:style w:type="paragraph" w:customStyle="1" w:styleId="6ACF2ECBA37B47D8AFF8DBE1CFA34F29">
    <w:name w:val="6ACF2ECBA37B47D8AFF8DBE1CFA34F29"/>
    <w:rsid w:val="007F0B8B"/>
  </w:style>
  <w:style w:type="paragraph" w:customStyle="1" w:styleId="78E47167635C48698FFDDC0A4A3E6E68">
    <w:name w:val="78E47167635C48698FFDDC0A4A3E6E68"/>
    <w:rsid w:val="007F0B8B"/>
  </w:style>
  <w:style w:type="paragraph" w:customStyle="1" w:styleId="2C74A2B958B74B83AE28445752036C48">
    <w:name w:val="2C74A2B958B74B83AE28445752036C48"/>
    <w:rsid w:val="007F0B8B"/>
  </w:style>
  <w:style w:type="paragraph" w:customStyle="1" w:styleId="A5253750049949B0A5F76C04EE362FC2">
    <w:name w:val="A5253750049949B0A5F76C04EE362FC2"/>
    <w:rsid w:val="0076127C"/>
  </w:style>
  <w:style w:type="paragraph" w:customStyle="1" w:styleId="AC4553BCB7FD4D1BB7A14A8AA50EA6F9">
    <w:name w:val="AC4553BCB7FD4D1BB7A14A8AA50EA6F9"/>
    <w:rsid w:val="0076127C"/>
  </w:style>
  <w:style w:type="paragraph" w:customStyle="1" w:styleId="DBC4FCF441604567B20C459EFE4E7963">
    <w:name w:val="DBC4FCF441604567B20C459EFE4E7963"/>
    <w:rsid w:val="0076127C"/>
  </w:style>
  <w:style w:type="paragraph" w:customStyle="1" w:styleId="8A153C72B92B4CBBBA697773DFEC6144">
    <w:name w:val="8A153C72B92B4CBBBA697773DFEC6144"/>
    <w:rsid w:val="0076127C"/>
  </w:style>
  <w:style w:type="paragraph" w:customStyle="1" w:styleId="CCED90F927544255BF9CE8009986FEA4">
    <w:name w:val="CCED90F927544255BF9CE8009986FEA4"/>
    <w:rsid w:val="0076127C"/>
  </w:style>
  <w:style w:type="paragraph" w:customStyle="1" w:styleId="1214D19D1630466EBC869E6266492E29">
    <w:name w:val="1214D19D1630466EBC869E6266492E29"/>
    <w:rsid w:val="0076127C"/>
  </w:style>
  <w:style w:type="paragraph" w:customStyle="1" w:styleId="A1F5CE97E4D645C5AFCBBD7D9D944C8C">
    <w:name w:val="A1F5CE97E4D645C5AFCBBD7D9D944C8C"/>
    <w:rsid w:val="0076127C"/>
  </w:style>
  <w:style w:type="paragraph" w:customStyle="1" w:styleId="DAAC7DAE3DA443C18D2BA13ADC9A7869">
    <w:name w:val="DAAC7DAE3DA443C18D2BA13ADC9A7869"/>
    <w:rsid w:val="0076127C"/>
  </w:style>
  <w:style w:type="paragraph" w:customStyle="1" w:styleId="49769F136D6C4B48A9091A34E2F9E977">
    <w:name w:val="49769F136D6C4B48A9091A34E2F9E977"/>
    <w:rsid w:val="0076127C"/>
  </w:style>
  <w:style w:type="paragraph" w:customStyle="1" w:styleId="813216D006F14002AA5C6C110143E4D4">
    <w:name w:val="813216D006F14002AA5C6C110143E4D4"/>
    <w:rsid w:val="0076127C"/>
  </w:style>
  <w:style w:type="paragraph" w:customStyle="1" w:styleId="B5715DC274704091BFABF4D13EC04DF8">
    <w:name w:val="B5715DC274704091BFABF4D13EC04DF8"/>
    <w:rsid w:val="0076127C"/>
  </w:style>
  <w:style w:type="paragraph" w:customStyle="1" w:styleId="92CDF23B506A4817ABB9EEE67AC9FBB9">
    <w:name w:val="92CDF23B506A4817ABB9EEE67AC9FBB9"/>
    <w:rsid w:val="0076127C"/>
  </w:style>
  <w:style w:type="paragraph" w:customStyle="1" w:styleId="38E642170129431DBE00030D06E2A0E9">
    <w:name w:val="38E642170129431DBE00030D06E2A0E9"/>
    <w:rsid w:val="0076127C"/>
  </w:style>
  <w:style w:type="paragraph" w:customStyle="1" w:styleId="46EAFDE096774FCBBB1D02229FC35801">
    <w:name w:val="46EAFDE096774FCBBB1D02229FC35801"/>
    <w:rsid w:val="0076127C"/>
  </w:style>
  <w:style w:type="paragraph" w:customStyle="1" w:styleId="E6851678BE9147B0A4B9B30F40115B0F">
    <w:name w:val="E6851678BE9147B0A4B9B30F40115B0F"/>
    <w:rsid w:val="0076127C"/>
  </w:style>
  <w:style w:type="paragraph" w:customStyle="1" w:styleId="5B6BF8E4583C4568A560FE21C73A7A9F">
    <w:name w:val="5B6BF8E4583C4568A560FE21C73A7A9F"/>
    <w:rsid w:val="0076127C"/>
  </w:style>
  <w:style w:type="paragraph" w:customStyle="1" w:styleId="A5253750049949B0A5F76C04EE362FC21">
    <w:name w:val="A5253750049949B0A5F76C04EE362FC2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C4553BCB7FD4D1BB7A14A8AA50EA6F91">
    <w:name w:val="AC4553BCB7FD4D1BB7A14A8AA50EA6F9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DBC4FCF441604567B20C459EFE4E79631">
    <w:name w:val="DBC4FCF441604567B20C459EFE4E7963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A153C72B92B4CBBBA697773DFEC61441">
    <w:name w:val="8A153C72B92B4CBBBA697773DFEC6144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CCED90F927544255BF9CE8009986FEA41">
    <w:name w:val="CCED90F927544255BF9CE8009986FEA4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1214D19D1630466EBC869E6266492E291">
    <w:name w:val="1214D19D1630466EBC869E6266492E29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A1F5CE97E4D645C5AFCBBD7D9D944C8C1">
    <w:name w:val="A1F5CE97E4D645C5AFCBBD7D9D944C8C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DAAC7DAE3DA443C18D2BA13ADC9A78691">
    <w:name w:val="DAAC7DAE3DA443C18D2BA13ADC9A7869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9769F136D6C4B48A9091A34E2F9E9771">
    <w:name w:val="49769F136D6C4B48A9091A34E2F9E977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813216D006F14002AA5C6C110143E4D41">
    <w:name w:val="813216D006F14002AA5C6C110143E4D4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B5715DC274704091BFABF4D13EC04DF81">
    <w:name w:val="B5715DC274704091BFABF4D13EC04DF8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92CDF23B506A4817ABB9EEE67AC9FBB91">
    <w:name w:val="92CDF23B506A4817ABB9EEE67AC9FBB9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38E642170129431DBE00030D06E2A0E91">
    <w:name w:val="38E642170129431DBE00030D06E2A0E9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46EAFDE096774FCBBB1D02229FC358011">
    <w:name w:val="46EAFDE096774FCBBB1D02229FC35801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E6851678BE9147B0A4B9B30F40115B0F1">
    <w:name w:val="E6851678BE9147B0A4B9B30F40115B0F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5B6BF8E4583C4568A560FE21C73A7A9F1">
    <w:name w:val="5B6BF8E4583C4568A560FE21C73A7A9F1"/>
    <w:rsid w:val="00831BEC"/>
    <w:pPr>
      <w:spacing w:after="0" w:line="240" w:lineRule="auto"/>
      <w:jc w:val="center"/>
    </w:pPr>
    <w:rPr>
      <w:rFonts w:ascii="Arial Black" w:eastAsia="Times New Roman" w:hAnsi="Arial Black" w:cs="Times New Roman"/>
      <w:noProof/>
      <w:sz w:val="28"/>
      <w:lang w:val="es-ES_tradnl"/>
    </w:rPr>
  </w:style>
  <w:style w:type="paragraph" w:customStyle="1" w:styleId="D8A55EF837044202BBC8E7C7F10D638D">
    <w:name w:val="D8A55EF837044202BBC8E7C7F10D638D"/>
    <w:rsid w:val="00831BEC"/>
  </w:style>
  <w:style w:type="paragraph" w:customStyle="1" w:styleId="DCCCBF90FA7240D6B5661301B5C019A5">
    <w:name w:val="DCCCBF90FA7240D6B5661301B5C019A5"/>
    <w:rsid w:val="00831BEC"/>
  </w:style>
  <w:style w:type="paragraph" w:customStyle="1" w:styleId="6ECFBCCC6929474795EACCDF5ADEBC72">
    <w:name w:val="6ECFBCCC6929474795EACCDF5ADEBC72"/>
    <w:rsid w:val="00831BEC"/>
  </w:style>
  <w:style w:type="paragraph" w:customStyle="1" w:styleId="41529522767848ED94FA6C7BA32C843A">
    <w:name w:val="41529522767848ED94FA6C7BA32C843A"/>
    <w:rsid w:val="00831BEC"/>
  </w:style>
  <w:style w:type="paragraph" w:customStyle="1" w:styleId="E3024540182E4486B22CA28868D1812B">
    <w:name w:val="E3024540182E4486B22CA28868D1812B"/>
    <w:rsid w:val="00831BEC"/>
  </w:style>
  <w:style w:type="paragraph" w:customStyle="1" w:styleId="DC1B3E48C7BA45DB9DE4E32FDD95BD62">
    <w:name w:val="DC1B3E48C7BA45DB9DE4E32FDD95BD62"/>
    <w:rsid w:val="00831BEC"/>
  </w:style>
  <w:style w:type="paragraph" w:customStyle="1" w:styleId="615FD281FBFB42AC91F7F5E8CF0D7DE7">
    <w:name w:val="615FD281FBFB42AC91F7F5E8CF0D7DE7"/>
    <w:rsid w:val="00831BEC"/>
  </w:style>
  <w:style w:type="paragraph" w:customStyle="1" w:styleId="AD72381B77724972BD8EECA9C7FBCA58">
    <w:name w:val="AD72381B77724972BD8EECA9C7FBCA58"/>
    <w:rsid w:val="00831BEC"/>
  </w:style>
  <w:style w:type="paragraph" w:customStyle="1" w:styleId="3D229A3334614CDFA56CA76A359EA741">
    <w:name w:val="3D229A3334614CDFA56CA76A359EA741"/>
    <w:rsid w:val="00831BEC"/>
  </w:style>
  <w:style w:type="paragraph" w:customStyle="1" w:styleId="04BA5709A933443CBFD974F17A6194BC">
    <w:name w:val="04BA5709A933443CBFD974F17A6194BC"/>
    <w:rsid w:val="00831BEC"/>
  </w:style>
  <w:style w:type="paragraph" w:customStyle="1" w:styleId="2A881FF6DDA742BD9BA49EF72487F2A8">
    <w:name w:val="2A881FF6DDA742BD9BA49EF72487F2A8"/>
    <w:rsid w:val="00831BEC"/>
  </w:style>
  <w:style w:type="paragraph" w:customStyle="1" w:styleId="10C38BB5E59C402C85F81CA0C10B9351">
    <w:name w:val="10C38BB5E59C402C85F81CA0C10B9351"/>
    <w:rsid w:val="00831BEC"/>
  </w:style>
  <w:style w:type="paragraph" w:customStyle="1" w:styleId="01F7805FBAED43968A43BDA4A53DE719">
    <w:name w:val="01F7805FBAED43968A43BDA4A53DE719"/>
    <w:rsid w:val="00831BEC"/>
  </w:style>
  <w:style w:type="paragraph" w:customStyle="1" w:styleId="5066CAB3A28944EFA6488DA142233AB3">
    <w:name w:val="5066CAB3A28944EFA6488DA142233AB3"/>
    <w:rsid w:val="00831BEC"/>
  </w:style>
  <w:style w:type="paragraph" w:customStyle="1" w:styleId="326A2AF3FB9C42EA898D0A3DB2238E8F">
    <w:name w:val="326A2AF3FB9C42EA898D0A3DB2238E8F"/>
    <w:rsid w:val="00831BEC"/>
  </w:style>
  <w:style w:type="paragraph" w:customStyle="1" w:styleId="2B6E3541AF72401386D4B34AD7E2EC43">
    <w:name w:val="2B6E3541AF72401386D4B34AD7E2EC43"/>
    <w:rsid w:val="00831BEC"/>
  </w:style>
  <w:style w:type="paragraph" w:customStyle="1" w:styleId="DCC828DB35004064B70CEC206AB95AD8">
    <w:name w:val="DCC828DB35004064B70CEC206AB95AD8"/>
    <w:rsid w:val="00831BEC"/>
  </w:style>
  <w:style w:type="paragraph" w:customStyle="1" w:styleId="CED8C1D968314B908AD8EAA3390A7A42">
    <w:name w:val="CED8C1D968314B908AD8EAA3390A7A42"/>
    <w:rsid w:val="00831BEC"/>
  </w:style>
  <w:style w:type="paragraph" w:customStyle="1" w:styleId="FEB4C214B9F048ECB16F43F488F28F0E">
    <w:name w:val="FEB4C214B9F048ECB16F43F488F28F0E"/>
    <w:rsid w:val="00831BEC"/>
  </w:style>
  <w:style w:type="paragraph" w:customStyle="1" w:styleId="0EFF4AFC16724C2190F3B5016DA24E3E">
    <w:name w:val="0EFF4AFC16724C2190F3B5016DA24E3E"/>
    <w:rsid w:val="00831BEC"/>
  </w:style>
  <w:style w:type="paragraph" w:customStyle="1" w:styleId="AFA31946F0D84BCBB5ADED3F1FCA5873">
    <w:name w:val="AFA31946F0D84BCBB5ADED3F1FCA5873"/>
    <w:rsid w:val="00831BEC"/>
  </w:style>
  <w:style w:type="paragraph" w:customStyle="1" w:styleId="BB6330BFE4DC42369EED8EA9B218CAFE">
    <w:name w:val="BB6330BFE4DC42369EED8EA9B218CAFE"/>
    <w:rsid w:val="00831BEC"/>
  </w:style>
  <w:style w:type="paragraph" w:customStyle="1" w:styleId="6D4C9BA1DB804183988E2BC461E56D3D">
    <w:name w:val="6D4C9BA1DB804183988E2BC461E56D3D"/>
    <w:rsid w:val="00831BEC"/>
  </w:style>
  <w:style w:type="paragraph" w:customStyle="1" w:styleId="D7CE7A0A3EAD4A8FAE1BAF8453A6D074">
    <w:name w:val="D7CE7A0A3EAD4A8FAE1BAF8453A6D074"/>
    <w:rsid w:val="00831BEC"/>
  </w:style>
  <w:style w:type="paragraph" w:customStyle="1" w:styleId="52C375B0B6B04C1296AD3AE5757B3BF6">
    <w:name w:val="52C375B0B6B04C1296AD3AE5757B3BF6"/>
    <w:rsid w:val="00831BEC"/>
  </w:style>
  <w:style w:type="paragraph" w:customStyle="1" w:styleId="C6F74F58CDD9462B92FFF50EA4F98588">
    <w:name w:val="C6F74F58CDD9462B92FFF50EA4F98588"/>
    <w:rsid w:val="00831BEC"/>
  </w:style>
  <w:style w:type="paragraph" w:customStyle="1" w:styleId="52986773EAAC41F9839F899D50D46797">
    <w:name w:val="52986773EAAC41F9839F899D50D46797"/>
    <w:rsid w:val="00831BEC"/>
  </w:style>
  <w:style w:type="paragraph" w:customStyle="1" w:styleId="8D49C94D1E834A13AB7DF3AFB4C2A815">
    <w:name w:val="8D49C94D1E834A13AB7DF3AFB4C2A815"/>
    <w:rsid w:val="00831BEC"/>
  </w:style>
  <w:style w:type="paragraph" w:customStyle="1" w:styleId="67328BDA1D6043D684AB274AE4E5BF7D">
    <w:name w:val="67328BDA1D6043D684AB274AE4E5BF7D"/>
    <w:rsid w:val="00831BEC"/>
  </w:style>
  <w:style w:type="paragraph" w:customStyle="1" w:styleId="8439296A33804CADAF74A38CB02F8D37">
    <w:name w:val="8439296A33804CADAF74A38CB02F8D37"/>
    <w:rsid w:val="00831BEC"/>
  </w:style>
  <w:style w:type="paragraph" w:customStyle="1" w:styleId="C72DC29E205340548301C5379765563B">
    <w:name w:val="C72DC29E205340548301C5379765563B"/>
    <w:rsid w:val="00831BEC"/>
  </w:style>
  <w:style w:type="paragraph" w:customStyle="1" w:styleId="32D70A4A63494E9184DE0A71C6418EFC">
    <w:name w:val="32D70A4A63494E9184DE0A71C6418EFC"/>
    <w:rsid w:val="00831BEC"/>
  </w:style>
  <w:style w:type="paragraph" w:customStyle="1" w:styleId="D3CEC4129DFC4A568FDEED9B3F0D1B18">
    <w:name w:val="D3CEC4129DFC4A568FDEED9B3F0D1B18"/>
    <w:rsid w:val="00831BEC"/>
  </w:style>
  <w:style w:type="paragraph" w:customStyle="1" w:styleId="81675366ED3D4B709279A337439A4D65">
    <w:name w:val="81675366ED3D4B709279A337439A4D65"/>
    <w:rsid w:val="00831BEC"/>
  </w:style>
  <w:style w:type="paragraph" w:customStyle="1" w:styleId="5A64F066E04B43D2B2EDDE7684E97EBD">
    <w:name w:val="5A64F066E04B43D2B2EDDE7684E97EBD"/>
    <w:rsid w:val="00831BEC"/>
  </w:style>
  <w:style w:type="paragraph" w:customStyle="1" w:styleId="C2CA6AD749D247AAB3A1F1806BCC2A4D">
    <w:name w:val="C2CA6AD749D247AAB3A1F1806BCC2A4D"/>
    <w:rsid w:val="00831BEC"/>
  </w:style>
  <w:style w:type="paragraph" w:customStyle="1" w:styleId="DC818B1616694FFF93985E8FEEC3AAB9">
    <w:name w:val="DC818B1616694FFF93985E8FEEC3AAB9"/>
    <w:rsid w:val="00831BEC"/>
  </w:style>
  <w:style w:type="paragraph" w:customStyle="1" w:styleId="B25077DCC8004DBCA9F8543C84630068">
    <w:name w:val="B25077DCC8004DBCA9F8543C84630068"/>
    <w:rsid w:val="00831BEC"/>
  </w:style>
  <w:style w:type="paragraph" w:customStyle="1" w:styleId="B0D0BB6F8C724113B8556763774A9021">
    <w:name w:val="B0D0BB6F8C724113B8556763774A9021"/>
    <w:rsid w:val="00831BEC"/>
  </w:style>
  <w:style w:type="paragraph" w:customStyle="1" w:styleId="0095AB6F3989442BB0EE1ABEC987E1F6">
    <w:name w:val="0095AB6F3989442BB0EE1ABEC987E1F6"/>
    <w:rsid w:val="00831BEC"/>
  </w:style>
  <w:style w:type="paragraph" w:customStyle="1" w:styleId="B80BACA5952644F7AD339961789EB80C">
    <w:name w:val="B80BACA5952644F7AD339961789EB80C"/>
    <w:rsid w:val="00831BEC"/>
  </w:style>
  <w:style w:type="paragraph" w:customStyle="1" w:styleId="6B3A41293EDB4E0EAC84959BCE39C9DA">
    <w:name w:val="6B3A41293EDB4E0EAC84959BCE39C9DA"/>
    <w:rsid w:val="00831BEC"/>
  </w:style>
  <w:style w:type="paragraph" w:customStyle="1" w:styleId="54690524772349B685FC8EA390A2B997">
    <w:name w:val="54690524772349B685FC8EA390A2B997"/>
    <w:rsid w:val="00831BEC"/>
  </w:style>
  <w:style w:type="paragraph" w:customStyle="1" w:styleId="8F36F94E44354C528502F9B083D6E6EC">
    <w:name w:val="8F36F94E44354C528502F9B083D6E6EC"/>
    <w:rsid w:val="00831BEC"/>
  </w:style>
  <w:style w:type="paragraph" w:customStyle="1" w:styleId="7CEA2E1FDE54400B8818FEF15C0DA157">
    <w:name w:val="7CEA2E1FDE54400B8818FEF15C0DA157"/>
    <w:rsid w:val="00831BEC"/>
  </w:style>
  <w:style w:type="paragraph" w:customStyle="1" w:styleId="AE880921CDF340B7900A575486B11786">
    <w:name w:val="AE880921CDF340B7900A575486B11786"/>
    <w:rsid w:val="00831BEC"/>
  </w:style>
  <w:style w:type="paragraph" w:customStyle="1" w:styleId="1115DB441C0B45E7913A26AA2F5000F7">
    <w:name w:val="1115DB441C0B45E7913A26AA2F5000F7"/>
    <w:rsid w:val="00831BEC"/>
  </w:style>
  <w:style w:type="paragraph" w:customStyle="1" w:styleId="714AC800C3844D718E68C96292832C1A">
    <w:name w:val="714AC800C3844D718E68C96292832C1A"/>
    <w:rsid w:val="00831BEC"/>
  </w:style>
  <w:style w:type="paragraph" w:customStyle="1" w:styleId="B92B47D6A5EE4FE49A0B9C146230786E">
    <w:name w:val="B92B47D6A5EE4FE49A0B9C146230786E"/>
    <w:rsid w:val="00831BEC"/>
  </w:style>
  <w:style w:type="paragraph" w:customStyle="1" w:styleId="3D9586C78D324DF9BF816B12F5ED936C">
    <w:name w:val="3D9586C78D324DF9BF816B12F5ED936C"/>
    <w:rsid w:val="00831BEC"/>
  </w:style>
  <w:style w:type="paragraph" w:customStyle="1" w:styleId="E8392E64653843E293E29A386D4245A7">
    <w:name w:val="E8392E64653843E293E29A386D4245A7"/>
    <w:rsid w:val="00831BEC"/>
  </w:style>
  <w:style w:type="paragraph" w:customStyle="1" w:styleId="2F6CCE0553494A609E2BC6DCA44D763A">
    <w:name w:val="2F6CCE0553494A609E2BC6DCA44D763A"/>
    <w:rsid w:val="00831BEC"/>
  </w:style>
  <w:style w:type="paragraph" w:customStyle="1" w:styleId="E8D8E482CD8149E09AA26A0CB28C8DBC">
    <w:name w:val="E8D8E482CD8149E09AA26A0CB28C8DBC"/>
    <w:rsid w:val="00831BEC"/>
  </w:style>
  <w:style w:type="paragraph" w:customStyle="1" w:styleId="32B46FA0A210412191A247E75C255433">
    <w:name w:val="32B46FA0A210412191A247E75C255433"/>
    <w:rsid w:val="00831BEC"/>
  </w:style>
  <w:style w:type="paragraph" w:customStyle="1" w:styleId="1A53A99F49504435A0E868D6FC6DA69C">
    <w:name w:val="1A53A99F49504435A0E868D6FC6DA69C"/>
    <w:rsid w:val="00831BEC"/>
  </w:style>
  <w:style w:type="paragraph" w:customStyle="1" w:styleId="BA1D441AFE424D1384B41A098630DD63">
    <w:name w:val="BA1D441AFE424D1384B41A098630DD63"/>
    <w:rsid w:val="00831BEC"/>
  </w:style>
  <w:style w:type="paragraph" w:customStyle="1" w:styleId="38462DE3500F49EABD1B0C5BB5681A34">
    <w:name w:val="38462DE3500F49EABD1B0C5BB5681A34"/>
    <w:rsid w:val="00831BEC"/>
  </w:style>
  <w:style w:type="paragraph" w:customStyle="1" w:styleId="EA6E5D274E4A4FE1B714FDD7FFC05817">
    <w:name w:val="EA6E5D274E4A4FE1B714FDD7FFC05817"/>
    <w:rsid w:val="00831BEC"/>
  </w:style>
  <w:style w:type="paragraph" w:customStyle="1" w:styleId="F251230A45814E7596D2E925ECDB4049">
    <w:name w:val="F251230A45814E7596D2E925ECDB4049"/>
    <w:rsid w:val="00831BEC"/>
  </w:style>
  <w:style w:type="paragraph" w:customStyle="1" w:styleId="C65A3A0F7D00494FB431436A30E5C5DF">
    <w:name w:val="C65A3A0F7D00494FB431436A30E5C5DF"/>
    <w:rsid w:val="00831BEC"/>
  </w:style>
  <w:style w:type="paragraph" w:customStyle="1" w:styleId="E8E5390B66204D1594455EFB5AA1C968">
    <w:name w:val="E8E5390B66204D1594455EFB5AA1C968"/>
    <w:rsid w:val="00831BEC"/>
  </w:style>
  <w:style w:type="paragraph" w:customStyle="1" w:styleId="C75F9E2549754B9F8B88A5C1DC09786A">
    <w:name w:val="C75F9E2549754B9F8B88A5C1DC09786A"/>
    <w:rsid w:val="00831BEC"/>
  </w:style>
  <w:style w:type="paragraph" w:customStyle="1" w:styleId="59E26747918D4C15811F470D9827A8A0">
    <w:name w:val="59E26747918D4C15811F470D9827A8A0"/>
    <w:rsid w:val="00831BEC"/>
  </w:style>
  <w:style w:type="paragraph" w:customStyle="1" w:styleId="A6D21091AD0545A1B72D6D51A70B702A">
    <w:name w:val="A6D21091AD0545A1B72D6D51A70B702A"/>
    <w:rsid w:val="00831BEC"/>
  </w:style>
  <w:style w:type="paragraph" w:customStyle="1" w:styleId="25D0944F853446C1BAFD2D727187E767">
    <w:name w:val="25D0944F853446C1BAFD2D727187E767"/>
    <w:rsid w:val="00831BEC"/>
  </w:style>
  <w:style w:type="paragraph" w:customStyle="1" w:styleId="DC7C224B476D48F98F6BDB1D23EF69B8">
    <w:name w:val="DC7C224B476D48F98F6BDB1D23EF69B8"/>
    <w:rsid w:val="00831BEC"/>
  </w:style>
  <w:style w:type="paragraph" w:customStyle="1" w:styleId="F3EE33049F644203A254A67E0D3553A7">
    <w:name w:val="F3EE33049F644203A254A67E0D3553A7"/>
    <w:rsid w:val="00831BEC"/>
  </w:style>
  <w:style w:type="paragraph" w:customStyle="1" w:styleId="50F6F130877B481E8CC9F9EBF85F97AA">
    <w:name w:val="50F6F130877B481E8CC9F9EBF85F97AA"/>
    <w:rsid w:val="00831BEC"/>
  </w:style>
  <w:style w:type="paragraph" w:customStyle="1" w:styleId="8B34C3547EDC493D83D2048E409A346D">
    <w:name w:val="8B34C3547EDC493D83D2048E409A346D"/>
    <w:rsid w:val="00831BEC"/>
  </w:style>
  <w:style w:type="paragraph" w:customStyle="1" w:styleId="E6CCD498599542369B24857273ADED42">
    <w:name w:val="E6CCD498599542369B24857273ADED42"/>
    <w:rsid w:val="00027B69"/>
  </w:style>
  <w:style w:type="paragraph" w:customStyle="1" w:styleId="C51C942D4BCD49978EE4DFA1CB7E6EE1">
    <w:name w:val="C51C942D4BCD49978EE4DFA1CB7E6EE1"/>
    <w:rsid w:val="00027B69"/>
  </w:style>
  <w:style w:type="paragraph" w:customStyle="1" w:styleId="870287D6F9714971A7CE0655298EA974">
    <w:name w:val="870287D6F9714971A7CE0655298EA974"/>
    <w:rsid w:val="00027B69"/>
  </w:style>
  <w:style w:type="paragraph" w:customStyle="1" w:styleId="4DFBDC83F82E42C5A1F439645D9AE9DF">
    <w:name w:val="4DFBDC83F82E42C5A1F439645D9AE9DF"/>
    <w:rsid w:val="00027B69"/>
  </w:style>
  <w:style w:type="paragraph" w:customStyle="1" w:styleId="46C2A13E9AB04418B9B66D9EAFE631C3">
    <w:name w:val="46C2A13E9AB04418B9B66D9EAFE631C3"/>
    <w:rsid w:val="00027B69"/>
  </w:style>
  <w:style w:type="paragraph" w:customStyle="1" w:styleId="3D4AD7D983994D498ABDEF46B9292950">
    <w:name w:val="3D4AD7D983994D498ABDEF46B9292950"/>
    <w:rsid w:val="00027B69"/>
  </w:style>
  <w:style w:type="paragraph" w:customStyle="1" w:styleId="350D210BC75641E1864AA075BCA77516">
    <w:name w:val="350D210BC75641E1864AA075BCA77516"/>
    <w:rsid w:val="00027B69"/>
  </w:style>
  <w:style w:type="paragraph" w:customStyle="1" w:styleId="C23E50AD93F848669B21E6FBCD15AD4D">
    <w:name w:val="C23E50AD93F848669B21E6FBCD15AD4D"/>
    <w:rsid w:val="00027B69"/>
  </w:style>
  <w:style w:type="paragraph" w:customStyle="1" w:styleId="720F62453A434E039DF95CB35FEE4C57">
    <w:name w:val="720F62453A434E039DF95CB35FEE4C57"/>
    <w:rsid w:val="00027B69"/>
  </w:style>
  <w:style w:type="paragraph" w:customStyle="1" w:styleId="77292A8EE0094E2084762B1B4B409606">
    <w:name w:val="77292A8EE0094E2084762B1B4B409606"/>
    <w:rsid w:val="00027B69"/>
  </w:style>
  <w:style w:type="paragraph" w:customStyle="1" w:styleId="2D7B13DCDE714B5881C3CD11A6A41152">
    <w:name w:val="2D7B13DCDE714B5881C3CD11A6A41152"/>
    <w:rsid w:val="00027B69"/>
  </w:style>
  <w:style w:type="paragraph" w:customStyle="1" w:styleId="CADC0C2AE5504FA4B8C693E77CA511B7">
    <w:name w:val="CADC0C2AE5504FA4B8C693E77CA511B7"/>
    <w:rsid w:val="00027B69"/>
  </w:style>
  <w:style w:type="paragraph" w:customStyle="1" w:styleId="C5AD148C370346139846128C0B981A74">
    <w:name w:val="C5AD148C370346139846128C0B981A74"/>
    <w:rsid w:val="00027B69"/>
  </w:style>
  <w:style w:type="paragraph" w:customStyle="1" w:styleId="66421DEC47444EC4AC8F308801D881E5">
    <w:name w:val="66421DEC47444EC4AC8F308801D881E5"/>
    <w:rsid w:val="00027B69"/>
  </w:style>
  <w:style w:type="paragraph" w:customStyle="1" w:styleId="B004621255BD49C3BB841B9DE68EE490">
    <w:name w:val="B004621255BD49C3BB841B9DE68EE490"/>
    <w:rsid w:val="00027B69"/>
  </w:style>
  <w:style w:type="paragraph" w:customStyle="1" w:styleId="1588632C6BDD439FAE925D602450D194">
    <w:name w:val="1588632C6BDD439FAE925D602450D194"/>
    <w:rsid w:val="00027B69"/>
  </w:style>
  <w:style w:type="paragraph" w:customStyle="1" w:styleId="1BD969F0A00E4C349685EB0E7F3C1EAD">
    <w:name w:val="1BD969F0A00E4C349685EB0E7F3C1EAD"/>
    <w:rsid w:val="00027B69"/>
  </w:style>
  <w:style w:type="paragraph" w:customStyle="1" w:styleId="4C2CC62802DA4AEE8BA89990AC37A908">
    <w:name w:val="4C2CC62802DA4AEE8BA89990AC37A908"/>
    <w:rsid w:val="00027B69"/>
  </w:style>
  <w:style w:type="paragraph" w:customStyle="1" w:styleId="1CA0EA151BB0450294D9D507B9373945">
    <w:name w:val="1CA0EA151BB0450294D9D507B9373945"/>
    <w:rsid w:val="00027B69"/>
  </w:style>
  <w:style w:type="paragraph" w:customStyle="1" w:styleId="38012B670DCB46CF84D7F8AB114CD25D">
    <w:name w:val="38012B670DCB46CF84D7F8AB114CD25D"/>
    <w:rsid w:val="00027B69"/>
  </w:style>
  <w:style w:type="paragraph" w:customStyle="1" w:styleId="CEC5D25EAEFB4A4DA4132429EEF02C86">
    <w:name w:val="CEC5D25EAEFB4A4DA4132429EEF02C86"/>
    <w:rsid w:val="00027B69"/>
  </w:style>
  <w:style w:type="paragraph" w:customStyle="1" w:styleId="8204EF40A1B8465F915B86F7FEA62B3A">
    <w:name w:val="8204EF40A1B8465F915B86F7FEA62B3A"/>
    <w:rsid w:val="00027B69"/>
  </w:style>
  <w:style w:type="paragraph" w:customStyle="1" w:styleId="789ECC24E00F4485AE123E557FDC4A42">
    <w:name w:val="789ECC24E00F4485AE123E557FDC4A42"/>
    <w:rsid w:val="00027B69"/>
  </w:style>
  <w:style w:type="paragraph" w:customStyle="1" w:styleId="4ECBCDBA87EC4A2F92E2A9231EDFFF4E">
    <w:name w:val="4ECBCDBA87EC4A2F92E2A9231EDFFF4E"/>
    <w:rsid w:val="00027B69"/>
  </w:style>
  <w:style w:type="paragraph" w:customStyle="1" w:styleId="A47A7466E41B48EF916E7CA6655289B7">
    <w:name w:val="A47A7466E41B48EF916E7CA6655289B7"/>
    <w:rsid w:val="00027B69"/>
  </w:style>
  <w:style w:type="paragraph" w:customStyle="1" w:styleId="028F13D1139C42B98653400A31B50480">
    <w:name w:val="028F13D1139C42B98653400A31B50480"/>
    <w:rsid w:val="00027B69"/>
  </w:style>
  <w:style w:type="paragraph" w:customStyle="1" w:styleId="FCFA1D60D20C4C848C5AAA4868CB6BCB">
    <w:name w:val="FCFA1D60D20C4C848C5AAA4868CB6BCB"/>
    <w:rsid w:val="00027B69"/>
  </w:style>
  <w:style w:type="paragraph" w:customStyle="1" w:styleId="FCC196A4AC054922A9920D1ADEED88B9">
    <w:name w:val="FCC196A4AC054922A9920D1ADEED88B9"/>
    <w:rsid w:val="00027B69"/>
  </w:style>
  <w:style w:type="paragraph" w:customStyle="1" w:styleId="589718B7CE3245A1B36DA26E6D6994DA">
    <w:name w:val="589718B7CE3245A1B36DA26E6D6994DA"/>
    <w:rsid w:val="00027B69"/>
  </w:style>
  <w:style w:type="paragraph" w:customStyle="1" w:styleId="B5FD01032686465EB6CE7EB0A0EB4653">
    <w:name w:val="B5FD01032686465EB6CE7EB0A0EB4653"/>
    <w:rsid w:val="00027B69"/>
  </w:style>
  <w:style w:type="paragraph" w:customStyle="1" w:styleId="011FEF0C8EEF4F6481175131A0322A00">
    <w:name w:val="011FEF0C8EEF4F6481175131A0322A00"/>
    <w:rsid w:val="00027B69"/>
  </w:style>
  <w:style w:type="paragraph" w:customStyle="1" w:styleId="DB3CB55902B24925963AA173B46689DE">
    <w:name w:val="DB3CB55902B24925963AA173B46689DE"/>
    <w:rsid w:val="00027B69"/>
  </w:style>
  <w:style w:type="paragraph" w:customStyle="1" w:styleId="43231AD2AC614CBD8739FB49A91C63F1">
    <w:name w:val="43231AD2AC614CBD8739FB49A91C63F1"/>
    <w:rsid w:val="00027B69"/>
  </w:style>
  <w:style w:type="paragraph" w:customStyle="1" w:styleId="07D7901FB40544C0BC05E079E93034C5">
    <w:name w:val="07D7901FB40544C0BC05E079E93034C5"/>
    <w:rsid w:val="00027B69"/>
  </w:style>
  <w:style w:type="paragraph" w:customStyle="1" w:styleId="F7043D070E60411095894FD84B1F4BA5">
    <w:name w:val="F7043D070E60411095894FD84B1F4BA5"/>
    <w:rsid w:val="00027B69"/>
  </w:style>
  <w:style w:type="paragraph" w:customStyle="1" w:styleId="5723D509DE3C48BE9D369C9BC9BCC3EF">
    <w:name w:val="5723D509DE3C48BE9D369C9BC9BCC3EF"/>
    <w:rsid w:val="00027B69"/>
  </w:style>
  <w:style w:type="paragraph" w:customStyle="1" w:styleId="950A5CF37D8146ADBAD8942A20C58C74">
    <w:name w:val="950A5CF37D8146ADBAD8942A20C58C74"/>
    <w:rsid w:val="002E789F"/>
  </w:style>
  <w:style w:type="paragraph" w:customStyle="1" w:styleId="62225FCE32404833AFA0F855C2C8FE02">
    <w:name w:val="62225FCE32404833AFA0F855C2C8FE02"/>
    <w:rsid w:val="00D4327B"/>
  </w:style>
  <w:style w:type="paragraph" w:customStyle="1" w:styleId="182ABC7D9255472D89E738DAE86BF6DC">
    <w:name w:val="182ABC7D9255472D89E738DAE86BF6DC"/>
    <w:rsid w:val="00D4327B"/>
  </w:style>
  <w:style w:type="paragraph" w:customStyle="1" w:styleId="28A9086FECA4445CA56525757B8841ED">
    <w:name w:val="28A9086FECA4445CA56525757B8841ED"/>
    <w:rsid w:val="00D4327B"/>
  </w:style>
  <w:style w:type="paragraph" w:customStyle="1" w:styleId="B864B4A09BB649609647C0E16B9EC42B">
    <w:name w:val="B864B4A09BB649609647C0E16B9EC42B"/>
    <w:rsid w:val="00D4327B"/>
  </w:style>
  <w:style w:type="paragraph" w:customStyle="1" w:styleId="B0E20DA9A024439A977C6757E0356E94">
    <w:name w:val="B0E20DA9A024439A977C6757E0356E94"/>
    <w:rsid w:val="00D4327B"/>
  </w:style>
  <w:style w:type="paragraph" w:customStyle="1" w:styleId="8E9415586F244E9398002B746489D849">
    <w:name w:val="8E9415586F244E9398002B746489D849"/>
    <w:rsid w:val="00D4327B"/>
  </w:style>
  <w:style w:type="paragraph" w:customStyle="1" w:styleId="8E22541EB34D45BDA383DEA81384473F">
    <w:name w:val="8E22541EB34D45BDA383DEA81384473F"/>
    <w:rsid w:val="00D4327B"/>
  </w:style>
  <w:style w:type="paragraph" w:customStyle="1" w:styleId="CBC4AE3070B14A69800CE4A946B47843">
    <w:name w:val="CBC4AE3070B14A69800CE4A946B47843"/>
    <w:rsid w:val="00D4327B"/>
  </w:style>
  <w:style w:type="paragraph" w:customStyle="1" w:styleId="1D9325443F84468387B972AD39193A6A">
    <w:name w:val="1D9325443F84468387B972AD39193A6A"/>
    <w:rsid w:val="00D4327B"/>
  </w:style>
  <w:style w:type="paragraph" w:customStyle="1" w:styleId="B2085F1659F1441B873521B7D13D337B">
    <w:name w:val="B2085F1659F1441B873521B7D13D337B"/>
    <w:rsid w:val="00D4327B"/>
  </w:style>
  <w:style w:type="paragraph" w:customStyle="1" w:styleId="0A21915CC2AB4C5CA5563904E622645D">
    <w:name w:val="0A21915CC2AB4C5CA5563904E622645D"/>
    <w:rsid w:val="00D4327B"/>
  </w:style>
  <w:style w:type="paragraph" w:customStyle="1" w:styleId="122E0EE8821D42299704D3857098CC5A">
    <w:name w:val="122E0EE8821D42299704D3857098CC5A"/>
    <w:rsid w:val="00D4327B"/>
  </w:style>
  <w:style w:type="paragraph" w:customStyle="1" w:styleId="D68BBD5FEAD740E9A052BA37061A7F08">
    <w:name w:val="D68BBD5FEAD740E9A052BA37061A7F08"/>
    <w:rsid w:val="00D4327B"/>
  </w:style>
  <w:style w:type="paragraph" w:customStyle="1" w:styleId="3746032EF57949A086A32971D29FAB75">
    <w:name w:val="3746032EF57949A086A32971D29FAB75"/>
    <w:rsid w:val="00D4327B"/>
  </w:style>
  <w:style w:type="paragraph" w:customStyle="1" w:styleId="34C3CD27CAAC4CBC8E1D058ED383D617">
    <w:name w:val="34C3CD27CAAC4CBC8E1D058ED383D617"/>
    <w:rsid w:val="00D4327B"/>
  </w:style>
  <w:style w:type="paragraph" w:customStyle="1" w:styleId="90DE527344324B6BB218E52447289A23">
    <w:name w:val="90DE527344324B6BB218E52447289A23"/>
    <w:rsid w:val="00D4327B"/>
  </w:style>
  <w:style w:type="paragraph" w:customStyle="1" w:styleId="56E172531BE44EF580680AE4E7499BCB">
    <w:name w:val="56E172531BE44EF580680AE4E7499BCB"/>
    <w:rsid w:val="00D4327B"/>
  </w:style>
  <w:style w:type="paragraph" w:customStyle="1" w:styleId="69C04603CF2D4476AEF2EDF1382C54A8">
    <w:name w:val="69C04603CF2D4476AEF2EDF1382C54A8"/>
    <w:rsid w:val="00D4327B"/>
  </w:style>
  <w:style w:type="paragraph" w:customStyle="1" w:styleId="6A51956FC9DD4F65827CC0BB18318BC6">
    <w:name w:val="6A51956FC9DD4F65827CC0BB18318BC6"/>
    <w:rsid w:val="00D4327B"/>
  </w:style>
  <w:style w:type="paragraph" w:customStyle="1" w:styleId="0E6F7C17100B420B910348EF14A4F9F5">
    <w:name w:val="0E6F7C17100B420B910348EF14A4F9F5"/>
    <w:rsid w:val="00D4327B"/>
  </w:style>
  <w:style w:type="paragraph" w:customStyle="1" w:styleId="90131CCD4792408A814E02BF84393977">
    <w:name w:val="90131CCD4792408A814E02BF84393977"/>
    <w:rsid w:val="00D4327B"/>
  </w:style>
  <w:style w:type="paragraph" w:customStyle="1" w:styleId="7C9E2EF193C0492AB240B0D07DE34B0D">
    <w:name w:val="7C9E2EF193C0492AB240B0D07DE34B0D"/>
    <w:rsid w:val="00D4327B"/>
  </w:style>
  <w:style w:type="paragraph" w:customStyle="1" w:styleId="D09E205A360A480EBB0D4D66F2F254E6">
    <w:name w:val="D09E205A360A480EBB0D4D66F2F254E6"/>
    <w:rsid w:val="00D4327B"/>
  </w:style>
  <w:style w:type="paragraph" w:customStyle="1" w:styleId="5528769B246D43819DFEFEE9DBD0EB5A">
    <w:name w:val="5528769B246D43819DFEFEE9DBD0EB5A"/>
    <w:rsid w:val="00D4327B"/>
  </w:style>
  <w:style w:type="paragraph" w:customStyle="1" w:styleId="444D036492524C48915D105623D0826D">
    <w:name w:val="444D036492524C48915D105623D0826D"/>
    <w:rsid w:val="00D4327B"/>
  </w:style>
  <w:style w:type="paragraph" w:customStyle="1" w:styleId="BDD02A3114C0437D8B64A9634AC604B7">
    <w:name w:val="BDD02A3114C0437D8B64A9634AC604B7"/>
    <w:rsid w:val="00D4327B"/>
  </w:style>
  <w:style w:type="paragraph" w:customStyle="1" w:styleId="A447DED07E744E6F987F286239BD14D2">
    <w:name w:val="A447DED07E744E6F987F286239BD14D2"/>
    <w:rsid w:val="00D4327B"/>
  </w:style>
  <w:style w:type="paragraph" w:customStyle="1" w:styleId="6843299836984FFB9DDA9323A3AA396C">
    <w:name w:val="6843299836984FFB9DDA9323A3AA396C"/>
    <w:rsid w:val="00D4327B"/>
  </w:style>
  <w:style w:type="paragraph" w:customStyle="1" w:styleId="33E2919074D84EF3B81BB2D65A5D812F">
    <w:name w:val="33E2919074D84EF3B81BB2D65A5D812F"/>
    <w:rsid w:val="00D4327B"/>
  </w:style>
  <w:style w:type="paragraph" w:customStyle="1" w:styleId="9101F5C68A734580909C25448C9A8BFD">
    <w:name w:val="9101F5C68A734580909C25448C9A8BFD"/>
    <w:rsid w:val="00D4327B"/>
  </w:style>
  <w:style w:type="paragraph" w:customStyle="1" w:styleId="53DFF4918673454D83A256D24EFCB475">
    <w:name w:val="53DFF4918673454D83A256D24EFCB475"/>
    <w:rsid w:val="00D432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3EF33-4A16-4657-8EEB-0F0266E42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1</TotalTime>
  <Pages>2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5012</CharactersWithSpaces>
  <SharedDoc>false</SharedDoc>
  <HyperlinkBase/>
  <HLinks>
    <vt:vector size="6" baseType="variant">
      <vt:variant>
        <vt:i4>6619230</vt:i4>
      </vt:variant>
      <vt:variant>
        <vt:i4>42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Kristin Rodriguez</cp:lastModifiedBy>
  <cp:revision>2</cp:revision>
  <cp:lastPrinted>2017-09-07T23:49:00Z</cp:lastPrinted>
  <dcterms:created xsi:type="dcterms:W3CDTF">2023-12-06T21:34:00Z</dcterms:created>
  <dcterms:modified xsi:type="dcterms:W3CDTF">2023-12-06T21:34:00Z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a80831caeb5c6aaa56746a304bc2e95a01b9b3d9f2cfa3db8cdff6173b750755</vt:lpwstr>
  </property>
</Properties>
</file>