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C16" w:rsidRDefault="00F95C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Theme="minorHAnsi" w:eastAsia="MS Mincho" w:hAnsiTheme="minorHAnsi" w:cstheme="minorHAnsi"/>
          <w:sz w:val="22"/>
          <w:szCs w:val="22"/>
          <w:lang w:val="es-MX"/>
        </w:rPr>
      </w:pPr>
      <w:r w:rsidRPr="003E7048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Instrucciones</w:t>
      </w:r>
      <w:r w:rsidRPr="00844F97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:</w:t>
      </w:r>
      <w:r w:rsidR="00271416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Este formulario se utiliza para solicita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adición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producto o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extensión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terreno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Para cada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sección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aplicable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adjunte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la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información listada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Tenga en cuenta que para completar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revisión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responsabilidad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los operadores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verifi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car que todos los productos esté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aprobados antes de su uso o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distribución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</w:t>
      </w:r>
    </w:p>
    <w:p w:rsidR="00271416" w:rsidRPr="00844F97" w:rsidRDefault="00271416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Compañía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bookmarkStart w:id="0" w:name="_GoBack"/>
      <w:bookmarkEnd w:id="0"/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271416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PA-OR: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Nombre de Contacto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Pr="00C113C5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>Numero de Contacto</w:t>
      </w:r>
      <w:r w:rsidR="00271416" w:rsidRPr="00C113C5">
        <w:rPr>
          <w:rFonts w:ascii="Calibri" w:hAnsi="Calibri" w:cs="Calibri"/>
          <w:sz w:val="22"/>
          <w:szCs w:val="22"/>
          <w:lang w:val="es-MX"/>
        </w:rPr>
        <w:t xml:space="preserve">: 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271416" w:rsidRPr="00C113C5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>Correo</w:t>
      </w:r>
      <w:r w:rsidR="00271416" w:rsidRPr="00C113C5">
        <w:rPr>
          <w:rFonts w:ascii="Calibri" w:hAnsi="Calibri" w:cs="Calibri"/>
          <w:sz w:val="22"/>
          <w:szCs w:val="22"/>
          <w:lang w:val="es-MX"/>
        </w:rPr>
        <w:t xml:space="preserve">: 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C113C5" w:rsidRPr="00C113C5" w:rsidRDefault="00C113C5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 xml:space="preserve">¿Necesita que actualicemos su Certificado Orgánico? Si/No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C113C5" w:rsidRPr="00C113C5" w:rsidRDefault="00C113C5" w:rsidP="00C113C5">
      <w:pPr>
        <w:pStyle w:val="ListParagraph"/>
        <w:spacing w:line="276" w:lineRule="auto"/>
        <w:rPr>
          <w:rFonts w:ascii="Calibri" w:hAnsi="Calibri" w:cs="Calibri"/>
          <w:color w:val="FF0000"/>
          <w:sz w:val="22"/>
          <w:szCs w:val="22"/>
          <w:lang w:val="es-MX"/>
        </w:rPr>
      </w:pPr>
      <w:r w:rsidRPr="00C113C5">
        <w:rPr>
          <w:rFonts w:asciiTheme="minorHAnsi" w:hAnsiTheme="minorHAnsi"/>
          <w:bCs/>
          <w:iCs/>
          <w:color w:val="FF0000"/>
          <w:sz w:val="20"/>
          <w:szCs w:val="20"/>
          <w:lang w:val="es-MX"/>
        </w:rPr>
        <w:t>(cobro adicional aplica)</w:t>
      </w:r>
    </w:p>
    <w:p w:rsidR="00271416" w:rsidRPr="00C113C5" w:rsidRDefault="00C113C5" w:rsidP="00C113C5">
      <w:p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lang w:val="es-MX"/>
        </w:rPr>
      </w:pPr>
      <w:r w:rsidRPr="00C113C5">
        <w:rPr>
          <w:rFonts w:asciiTheme="minorHAnsi" w:hAnsiTheme="minorHAnsi"/>
          <w:bCs/>
          <w:iCs/>
          <w:lang w:val="es-MX"/>
        </w:rPr>
        <w:t>*L</w:t>
      </w:r>
      <w:r w:rsidR="00AA7792" w:rsidRPr="00C113C5">
        <w:rPr>
          <w:rFonts w:asciiTheme="minorHAnsi" w:hAnsiTheme="minorHAnsi"/>
          <w:bCs/>
          <w:iCs/>
          <w:lang w:val="es-MX"/>
        </w:rPr>
        <w:t xml:space="preserve">a información de contacto anterior se </w:t>
      </w:r>
      <w:r w:rsidR="003E7048" w:rsidRPr="00C113C5">
        <w:rPr>
          <w:rFonts w:asciiTheme="minorHAnsi" w:hAnsiTheme="minorHAnsi"/>
          <w:bCs/>
          <w:iCs/>
          <w:lang w:val="es-MX"/>
        </w:rPr>
        <w:t>utilizará</w:t>
      </w:r>
      <w:r w:rsidR="00AA7792" w:rsidRPr="00C113C5">
        <w:rPr>
          <w:rFonts w:asciiTheme="minorHAnsi" w:hAnsiTheme="minorHAnsi"/>
          <w:bCs/>
          <w:iCs/>
          <w:lang w:val="es-MX"/>
        </w:rPr>
        <w:t xml:space="preserve"> como información de </w:t>
      </w:r>
      <w:r w:rsidR="003E7048" w:rsidRPr="00C113C5">
        <w:rPr>
          <w:rFonts w:asciiTheme="minorHAnsi" w:hAnsiTheme="minorHAnsi"/>
          <w:bCs/>
          <w:iCs/>
          <w:lang w:val="es-MX"/>
        </w:rPr>
        <w:t>facturación</w:t>
      </w:r>
      <w:r w:rsidRPr="00C113C5">
        <w:rPr>
          <w:rFonts w:asciiTheme="minorHAnsi" w:hAnsiTheme="minorHAnsi"/>
          <w:bCs/>
          <w:iCs/>
          <w:lang w:val="es-MX"/>
        </w:rPr>
        <w:t xml:space="preserve">. </w:t>
      </w:r>
      <w:r w:rsidR="00271416" w:rsidRPr="00C113C5">
        <w:rPr>
          <w:rFonts w:asciiTheme="minorHAnsi" w:hAnsiTheme="minorHAnsi"/>
          <w:bCs/>
          <w:iCs/>
          <w:lang w:val="es-MX"/>
        </w:rPr>
        <w:t xml:space="preserve"> </w:t>
      </w:r>
      <w:r w:rsidR="00271416" w:rsidRPr="00C113C5">
        <w:rPr>
          <w:rFonts w:asciiTheme="minorHAnsi" w:hAnsiTheme="minorHAnsi" w:cs="Calibri"/>
          <w:bCs/>
          <w:iCs/>
          <w:lang w:val="es-MX"/>
        </w:rPr>
        <w:t xml:space="preserve">     </w:t>
      </w:r>
    </w:p>
    <w:p w:rsidR="00271416" w:rsidRPr="00844F97" w:rsidRDefault="00271416" w:rsidP="00C113C5">
      <w:pPr>
        <w:pStyle w:val="PrimusLabsParagraph"/>
        <w:pBdr>
          <w:bottom w:val="single" w:sz="12" w:space="0" w:color="auto"/>
        </w:pBdr>
        <w:tabs>
          <w:tab w:val="center" w:pos="5040"/>
          <w:tab w:val="right" w:pos="10080"/>
        </w:tabs>
        <w:spacing w:before="120" w:after="120" w:line="240" w:lineRule="auto"/>
        <w:rPr>
          <w:lang w:val="es-MX"/>
        </w:rPr>
      </w:pPr>
      <w:r w:rsidRPr="00844F97">
        <w:rPr>
          <w:lang w:val="es-MX"/>
        </w:rPr>
        <w:tab/>
      </w:r>
      <w:r w:rsidRPr="00844F97">
        <w:rPr>
          <w:lang w:val="es-MX"/>
        </w:rPr>
        <w:tab/>
      </w:r>
    </w:p>
    <w:p w:rsidR="00F32753" w:rsidRPr="00844F97" w:rsidRDefault="00844F97" w:rsidP="00F95C16">
      <w:pPr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</w:pP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Adición</w:t>
      </w:r>
      <w:r w:rsidR="00F32753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de Producto</w:t>
      </w:r>
    </w:p>
    <w:p w:rsidR="00F32753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DD0E4E" w:rsidRPr="00844F97" w:rsidRDefault="00AA7792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Para </w:t>
      </w: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Operaciones de Campo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,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favor de entregar toda la 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DD0E4E" w:rsidRPr="00844F97" w:rsidRDefault="00DD0E4E" w:rsidP="002D17C6">
      <w:pPr>
        <w:rPr>
          <w:rFonts w:ascii="Calibri" w:hAnsi="Calibri" w:cs="Calibri"/>
          <w:i/>
          <w:sz w:val="18"/>
          <w:szCs w:val="18"/>
          <w:lang w:val="es-MX"/>
        </w:rPr>
      </w:pPr>
      <w:r w:rsidRPr="00844F97">
        <w:rPr>
          <w:rFonts w:ascii="Calibri" w:hAnsi="Calibri" w:cs="Calibri"/>
          <w:i/>
          <w:sz w:val="18"/>
          <w:szCs w:val="18"/>
          <w:lang w:val="es-MX"/>
        </w:rPr>
        <w:t>(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Las adiciones de productos solo se pueden agregar en terrenos </w:t>
      </w:r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certificados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orgánicos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que hayan sido inspeccionados por el personal de Primus</w:t>
      </w:r>
      <w:r w:rsidR="00844F97">
        <w:rPr>
          <w:rFonts w:ascii="Calibri" w:hAnsi="Calibri" w:cs="Calibri"/>
          <w:i/>
          <w:sz w:val="18"/>
          <w:szCs w:val="18"/>
          <w:lang w:val="es-MX"/>
        </w:rPr>
        <w:t xml:space="preserve"> Auditing Ops</w:t>
      </w:r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. Los productos que se agregan 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a terrenos que no han sido inspeccionados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físicamente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requerirán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una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inspección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en sitio para ser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verificados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) </w:t>
      </w:r>
      <w:r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</w:p>
    <w:p w:rsidR="00DD0E4E" w:rsidRPr="00844F97" w:rsidRDefault="00DD0E4E" w:rsidP="00DD0E4E">
      <w:pPr>
        <w:spacing w:line="276" w:lineRule="auto"/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Factura de compra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Cartas del proveedor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Etiqueta de Semilla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Mapa actualizado (identifica donde se está cultivando el producto</w:t>
      </w:r>
      <w:r w:rsidR="00271416" w:rsidRPr="002D17C6">
        <w:rPr>
          <w:rFonts w:ascii="Calibri" w:hAnsi="Calibri" w:cs="Calibri"/>
          <w:sz w:val="22"/>
          <w:szCs w:val="22"/>
        </w:rPr>
        <w:t>)</w:t>
      </w:r>
    </w:p>
    <w:p w:rsidR="00271416" w:rsidRPr="002D17C6" w:rsidRDefault="00271416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2D17C6"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clara y visible de la etiqueta del producto </w:t>
      </w:r>
    </w:p>
    <w:p w:rsidR="0027141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C113C5" w:rsidRPr="002D17C6" w:rsidRDefault="00C113C5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Producto: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271416" w:rsidRDefault="00271416" w:rsidP="002714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>Para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Operaciones de </w:t>
      </w:r>
      <w:r w:rsidR="00CA62ED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Instalación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, favor de entregar toda la informa</w:t>
      </w:r>
      <w:r w:rsidR="00844F97">
        <w:rPr>
          <w:rFonts w:ascii="Calibri" w:eastAsia="MS Mincho" w:hAnsi="Calibri" w:cs="Calibri"/>
          <w:sz w:val="22"/>
          <w:szCs w:val="22"/>
          <w:lang w:val="es-MX"/>
        </w:rPr>
        <w:t>ción siguiente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>:</w:t>
      </w:r>
    </w:p>
    <w:p w:rsidR="00DD0E4E" w:rsidRPr="00844F97" w:rsidRDefault="00DD0E4E" w:rsidP="002714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3E7048" w:rsidRDefault="00271416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del certificado orgánico del proveedor </w:t>
      </w:r>
    </w:p>
    <w:p w:rsidR="003E7048" w:rsidRP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Copia clara y visible de la etiqueta del producto </w:t>
      </w:r>
    </w:p>
    <w:p w:rsid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C113C5" w:rsidRPr="003E7048" w:rsidRDefault="00C113C5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Producto: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DD0E4E" w:rsidRPr="003C4B32" w:rsidRDefault="00DD0E4E" w:rsidP="00DD0E4E">
      <w:pPr>
        <w:pStyle w:val="PrimusLabsParagraph"/>
        <w:pBdr>
          <w:bottom w:val="single" w:sz="12" w:space="1" w:color="auto"/>
        </w:pBdr>
        <w:tabs>
          <w:tab w:val="center" w:pos="5040"/>
          <w:tab w:val="right" w:pos="10080"/>
        </w:tabs>
        <w:spacing w:before="120" w:after="120" w:line="240" w:lineRule="auto"/>
      </w:pPr>
      <w:r w:rsidRPr="003C4B32">
        <w:tab/>
      </w:r>
      <w:r w:rsidRPr="003C4B32">
        <w:tab/>
      </w:r>
    </w:p>
    <w:p w:rsidR="00271416" w:rsidRPr="00F32753" w:rsidRDefault="00F32753" w:rsidP="00F95C16">
      <w:pPr>
        <w:rPr>
          <w:rFonts w:ascii="Calibri" w:eastAsia="MS Mincho" w:hAnsi="Calibri" w:cs="Calibri"/>
          <w:b/>
          <w:sz w:val="22"/>
          <w:szCs w:val="22"/>
          <w:u w:val="single"/>
        </w:rPr>
      </w:pPr>
      <w:r w:rsidRPr="00F32753">
        <w:rPr>
          <w:rFonts w:ascii="Calibri" w:eastAsia="MS Mincho" w:hAnsi="Calibri" w:cs="Calibri"/>
          <w:b/>
          <w:sz w:val="22"/>
          <w:szCs w:val="22"/>
          <w:u w:val="single"/>
        </w:rPr>
        <w:t>Adicion de Terreno</w:t>
      </w:r>
    </w:p>
    <w:p w:rsidR="00271416" w:rsidRDefault="002714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844F97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>
        <w:rPr>
          <w:rFonts w:ascii="Calibri" w:eastAsia="MS Mincho" w:hAnsi="Calibri" w:cs="Calibri"/>
          <w:sz w:val="22"/>
          <w:szCs w:val="22"/>
          <w:lang w:val="es-MX"/>
        </w:rPr>
        <w:t>F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avor de entregar toda la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271416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i/>
          <w:lang w:val="es-MX"/>
        </w:rPr>
        <w:t xml:space="preserve">(La </w:t>
      </w:r>
      <w:r w:rsidR="00844F97" w:rsidRPr="00844F97">
        <w:rPr>
          <w:rFonts w:ascii="Calibri" w:eastAsia="MS Mincho" w:hAnsi="Calibri" w:cs="Calibri"/>
          <w:i/>
          <w:lang w:val="es-MX"/>
        </w:rPr>
        <w:t>adición</w:t>
      </w:r>
      <w:r w:rsidRPr="00844F97">
        <w:rPr>
          <w:rFonts w:ascii="Calibri" w:eastAsia="MS Mincho" w:hAnsi="Calibri" w:cs="Calibri"/>
          <w:i/>
          <w:lang w:val="es-MX"/>
        </w:rPr>
        <w:t xml:space="preserve"> d</w:t>
      </w:r>
      <w:r w:rsidR="00844F97">
        <w:rPr>
          <w:rFonts w:ascii="Calibri" w:eastAsia="MS Mincho" w:hAnsi="Calibri" w:cs="Calibri"/>
          <w:i/>
          <w:lang w:val="es-MX"/>
        </w:rPr>
        <w:t>e terrenos solo se puede realizar en terrenos orgánic</w:t>
      </w:r>
      <w:r w:rsidR="00844F97" w:rsidRPr="00844F97">
        <w:rPr>
          <w:rFonts w:ascii="Calibri" w:eastAsia="MS Mincho" w:hAnsi="Calibri" w:cs="Calibri"/>
          <w:i/>
          <w:lang w:val="es-MX"/>
        </w:rPr>
        <w:t>o</w:t>
      </w:r>
      <w:r w:rsidR="00844F97">
        <w:rPr>
          <w:rFonts w:ascii="Calibri" w:eastAsia="MS Mincho" w:hAnsi="Calibri" w:cs="Calibri"/>
          <w:i/>
          <w:lang w:val="es-MX"/>
        </w:rPr>
        <w:t>s</w:t>
      </w:r>
      <w:r w:rsidRPr="00844F97">
        <w:rPr>
          <w:rFonts w:ascii="Calibri" w:eastAsia="MS Mincho" w:hAnsi="Calibri" w:cs="Calibri"/>
          <w:i/>
          <w:lang w:val="es-MX"/>
        </w:rPr>
        <w:t xml:space="preserve"> certificados que hayan sido inspeccionados por personal de Primus</w:t>
      </w:r>
      <w:r w:rsidR="00844F97">
        <w:rPr>
          <w:rFonts w:ascii="Calibri" w:eastAsia="MS Mincho" w:hAnsi="Calibri" w:cs="Calibri"/>
          <w:i/>
          <w:lang w:val="es-MX"/>
        </w:rPr>
        <w:t xml:space="preserve"> Auditing Ops</w:t>
      </w:r>
      <w:r w:rsidRPr="00844F97">
        <w:rPr>
          <w:rFonts w:ascii="Calibri" w:eastAsia="MS Mincho" w:hAnsi="Calibri" w:cs="Calibri"/>
          <w:i/>
          <w:lang w:val="es-MX"/>
        </w:rPr>
        <w:t xml:space="preserve">. Los terrenos que no hayan sido inspeccionados </w:t>
      </w:r>
      <w:r w:rsidR="00844F97" w:rsidRPr="00844F97">
        <w:rPr>
          <w:rFonts w:ascii="Calibri" w:eastAsia="MS Mincho" w:hAnsi="Calibri" w:cs="Calibri"/>
          <w:i/>
          <w:lang w:val="es-MX"/>
        </w:rPr>
        <w:t>físicamente</w:t>
      </w:r>
      <w:r w:rsidRPr="00844F97">
        <w:rPr>
          <w:rFonts w:ascii="Calibri" w:eastAsia="MS Mincho" w:hAnsi="Calibri" w:cs="Calibri"/>
          <w:i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i/>
          <w:lang w:val="es-MX"/>
        </w:rPr>
        <w:t>requerirá</w:t>
      </w:r>
      <w:r w:rsidR="00844F97">
        <w:rPr>
          <w:rFonts w:ascii="Calibri" w:eastAsia="MS Mincho" w:hAnsi="Calibri" w:cs="Calibri"/>
          <w:i/>
          <w:lang w:val="es-MX"/>
        </w:rPr>
        <w:t>n</w:t>
      </w:r>
      <w:r w:rsidRPr="00844F97">
        <w:rPr>
          <w:rFonts w:ascii="Calibri" w:eastAsia="MS Mincho" w:hAnsi="Calibri" w:cs="Calibri"/>
          <w:i/>
          <w:lang w:val="es-MX"/>
        </w:rPr>
        <w:t xml:space="preserve"> una </w:t>
      </w:r>
      <w:r w:rsidR="00844F97" w:rsidRPr="00844F97">
        <w:rPr>
          <w:rFonts w:ascii="Calibri" w:eastAsia="MS Mincho" w:hAnsi="Calibri" w:cs="Calibri"/>
          <w:i/>
          <w:lang w:val="es-MX"/>
        </w:rPr>
        <w:t>inspección</w:t>
      </w:r>
      <w:r w:rsidR="00844F97">
        <w:rPr>
          <w:rFonts w:ascii="Calibri" w:eastAsia="MS Mincho" w:hAnsi="Calibri" w:cs="Calibri"/>
          <w:i/>
          <w:lang w:val="es-MX"/>
        </w:rPr>
        <w:t xml:space="preserve"> adicional en</w:t>
      </w:r>
      <w:r w:rsidRPr="00844F97">
        <w:rPr>
          <w:rFonts w:ascii="Calibri" w:eastAsia="MS Mincho" w:hAnsi="Calibri" w:cs="Calibri"/>
          <w:i/>
          <w:lang w:val="es-MX"/>
        </w:rPr>
        <w:t xml:space="preserve"> sitio) </w:t>
      </w:r>
    </w:p>
    <w:p w:rsidR="00271416" w:rsidRDefault="00844F97" w:rsidP="00F32753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Mapa actualizado</w:t>
      </w:r>
      <w:r w:rsidR="00F32753">
        <w:rPr>
          <w:rFonts w:ascii="Calibri" w:hAnsi="Calibri" w:cs="Calibri"/>
          <w:sz w:val="22"/>
          <w:szCs w:val="22"/>
        </w:rPr>
        <w:t xml:space="preserve"> que incluye el nuevo terreno</w:t>
      </w:r>
    </w:p>
    <w:p w:rsidR="00DD0E4E" w:rsidRDefault="00F32753" w:rsidP="00485B9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246903">
        <w:rPr>
          <w:rFonts w:ascii="Calibri" w:hAnsi="Calibri" w:cs="Calibri"/>
          <w:sz w:val="22"/>
          <w:szCs w:val="22"/>
        </w:rPr>
        <w:t>Plan de Manejo (OSP) actualizado</w:t>
      </w:r>
    </w:p>
    <w:p w:rsidR="00246903" w:rsidRPr="00C113C5" w:rsidRDefault="00246903" w:rsidP="00C113C5">
      <w:pPr>
        <w:ind w:left="360"/>
        <w:rPr>
          <w:rFonts w:ascii="Calibri" w:hAnsi="Calibri" w:cs="Calibri"/>
          <w:sz w:val="22"/>
          <w:szCs w:val="22"/>
        </w:rPr>
      </w:pPr>
    </w:p>
    <w:p w:rsidR="00AA7A03" w:rsidRPr="00844F97" w:rsidRDefault="00F32753" w:rsidP="00626208">
      <w:pPr>
        <w:rPr>
          <w:rFonts w:ascii="Calibri" w:eastAsia="MS Mincho" w:hAnsi="Calibri" w:cs="Calibri"/>
          <w:sz w:val="24"/>
          <w:szCs w:val="24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Una vez completado, 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envíe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este formulario y los archivos adjuntos por correo a:</w:t>
      </w:r>
      <w:r w:rsidR="00F95C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hyperlink r:id="rId8" w:history="1">
        <w:r w:rsidR="00F95C16" w:rsidRPr="00844F97">
          <w:rPr>
            <w:rStyle w:val="Hyperlink"/>
            <w:rFonts w:ascii="Calibri" w:eastAsia="MS Mincho" w:hAnsi="Calibri" w:cs="Calibri"/>
            <w:sz w:val="22"/>
            <w:szCs w:val="22"/>
            <w:lang w:val="es-MX"/>
          </w:rPr>
          <w:t>OrganicAdmin@PAO-USA.com</w:t>
        </w:r>
      </w:hyperlink>
    </w:p>
    <w:sectPr w:rsidR="00AA7A03" w:rsidRPr="00844F97" w:rsidSect="00C113C5">
      <w:headerReference w:type="default" r:id="rId9"/>
      <w:footerReference w:type="default" r:id="rId10"/>
      <w:type w:val="continuous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D3F" w:rsidRDefault="00FC3D3F">
      <w:r>
        <w:separator/>
      </w:r>
    </w:p>
  </w:endnote>
  <w:endnote w:type="continuationSeparator" w:id="0">
    <w:p w:rsidR="00FC3D3F" w:rsidRDefault="00FC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2AFC3A-80BE-4591-8C74-611A356B9BA7}"/>
    <w:embedBold r:id="rId2" w:fontKey="{9646E16B-5473-4B8E-A745-96FBF3325906}"/>
    <w:embedItalic r:id="rId3" w:fontKey="{AC860154-D77F-494D-919B-9B5E5DBAA34E}"/>
    <w:embedBoldItalic r:id="rId4" w:fontKey="{F8F2445E-3885-4EF7-A4A7-C581B997F52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06BCED72-5A30-4CE9-B553-DC07CEC0E04A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C2C990E-84B8-4B81-8C85-9C6495F7F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60F0AE-26CC-4245-9757-AB174077976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FC03BC3B-D75D-4946-85B8-32BE422D1E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CB9CB1B-261D-4A68-A541-11761196D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Default="00DA1A77">
    <w:pPr>
      <w:pStyle w:val="Footer"/>
      <w:rPr>
        <w:rStyle w:val="PageNumber"/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="00271416">
      <w:rPr>
        <w:rStyle w:val="PageNumber"/>
        <w:rFonts w:ascii="Arial" w:hAnsi="Arial" w:cs="Arial"/>
        <w:b/>
        <w:sz w:val="18"/>
        <w:szCs w:val="18"/>
      </w:rPr>
      <w:t>Org-051</w:t>
    </w:r>
    <w:r>
      <w:rPr>
        <w:rStyle w:val="PageNumber"/>
        <w:rFonts w:ascii="Arial" w:hAnsi="Arial" w:cs="Arial"/>
        <w:b/>
      </w:rPr>
      <w:t xml:space="preserve">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proofErr w:type="gramStart"/>
    <w:r w:rsidR="00B3452E">
      <w:rPr>
        <w:rStyle w:val="PageNumber"/>
        <w:rFonts w:ascii="Arial" w:hAnsi="Arial" w:cs="Arial"/>
        <w:b/>
        <w:sz w:val="18"/>
        <w:szCs w:val="18"/>
      </w:rPr>
      <w:t>2  11</w:t>
    </w:r>
    <w:proofErr w:type="gramEnd"/>
    <w:r w:rsidR="00B3452E">
      <w:rPr>
        <w:rStyle w:val="PageNumber"/>
        <w:rFonts w:ascii="Arial" w:hAnsi="Arial" w:cs="Arial"/>
        <w:b/>
        <w:sz w:val="18"/>
        <w:szCs w:val="18"/>
      </w:rPr>
      <w:t>/30</w:t>
    </w:r>
    <w:r w:rsidR="00C113C5">
      <w:rPr>
        <w:rStyle w:val="PageNumber"/>
        <w:rFonts w:ascii="Arial" w:hAnsi="Arial" w:cs="Arial"/>
        <w:b/>
        <w:sz w:val="18"/>
        <w:szCs w:val="18"/>
      </w:rPr>
      <w:t>/2021</w:t>
    </w:r>
  </w:p>
  <w:p w:rsidR="00271416" w:rsidRPr="00DA1A77" w:rsidRDefault="00271416">
    <w:pPr>
      <w:pStyle w:val="Foo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D3F" w:rsidRDefault="00FC3D3F">
      <w:r>
        <w:separator/>
      </w:r>
    </w:p>
  </w:footnote>
  <w:footnote w:type="continuationSeparator" w:id="0">
    <w:p w:rsidR="00FC3D3F" w:rsidRDefault="00FC3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92" w:rsidRPr="00844F97" w:rsidRDefault="002B478C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FD5"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Formulario de solicitud de</w:t>
    </w:r>
  </w:p>
  <w:p w:rsidR="00AA7792" w:rsidRPr="00844F97" w:rsidRDefault="00005FD5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Adicion de Producto</w:t>
    </w:r>
    <w:r w:rsidRPr="00844F97">
      <w:rPr>
        <w:rFonts w:ascii="Calibri" w:eastAsia="MS Mincho" w:hAnsi="Calibri" w:cs="Calibri"/>
        <w:b/>
        <w:sz w:val="32"/>
        <w:szCs w:val="32"/>
        <w:lang w:val="es-MX"/>
      </w:rPr>
      <w:t>/Adicion de Terreno</w:t>
    </w:r>
  </w:p>
  <w:p w:rsidR="006336D7" w:rsidRPr="00844F97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  <w:rPr>
        <w:lang w:val="es-MX"/>
      </w:rPr>
    </w:pPr>
    <w:r w:rsidRPr="00844F97">
      <w:rPr>
        <w:lang w:val="es-MX"/>
      </w:rPr>
      <w:tab/>
    </w:r>
    <w:r w:rsidRPr="00844F97">
      <w:rPr>
        <w:lang w:val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0824AD90"/>
    <w:lvl w:ilvl="0" w:tplc="16448674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E0EEB022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02311"/>
    <w:multiLevelType w:val="hybridMultilevel"/>
    <w:tmpl w:val="A27AC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E49"/>
    <w:multiLevelType w:val="hybridMultilevel"/>
    <w:tmpl w:val="C6D8C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45C48"/>
    <w:multiLevelType w:val="hybridMultilevel"/>
    <w:tmpl w:val="3760E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061770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D793C"/>
    <w:multiLevelType w:val="hybridMultilevel"/>
    <w:tmpl w:val="D8E08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11A63"/>
    <w:multiLevelType w:val="hybridMultilevel"/>
    <w:tmpl w:val="EBF49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60D2B"/>
    <w:multiLevelType w:val="hybridMultilevel"/>
    <w:tmpl w:val="D68AF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848AE"/>
    <w:multiLevelType w:val="hybridMultilevel"/>
    <w:tmpl w:val="056A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909B0"/>
    <w:multiLevelType w:val="hybridMultilevel"/>
    <w:tmpl w:val="A12C910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17061"/>
    <w:multiLevelType w:val="hybridMultilevel"/>
    <w:tmpl w:val="B096F430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3E36"/>
    <w:multiLevelType w:val="hybridMultilevel"/>
    <w:tmpl w:val="05BC5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5"/>
  </w:num>
  <w:num w:numId="5">
    <w:abstractNumId w:val="1"/>
  </w:num>
  <w:num w:numId="6">
    <w:abstractNumId w:val="9"/>
  </w:num>
  <w:num w:numId="7">
    <w:abstractNumId w:val="0"/>
  </w:num>
  <w:num w:numId="8">
    <w:abstractNumId w:val="13"/>
  </w:num>
  <w:num w:numId="9">
    <w:abstractNumId w:val="6"/>
  </w:num>
  <w:num w:numId="10">
    <w:abstractNumId w:val="16"/>
  </w:num>
  <w:num w:numId="11">
    <w:abstractNumId w:val="4"/>
  </w:num>
  <w:num w:numId="12">
    <w:abstractNumId w:val="14"/>
  </w:num>
  <w:num w:numId="13">
    <w:abstractNumId w:val="17"/>
  </w:num>
  <w:num w:numId="14">
    <w:abstractNumId w:val="8"/>
  </w:num>
  <w:num w:numId="15">
    <w:abstractNumId w:val="3"/>
  </w:num>
  <w:num w:numId="16">
    <w:abstractNumId w:val="12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5FD5"/>
    <w:rsid w:val="00006E41"/>
    <w:rsid w:val="000138FB"/>
    <w:rsid w:val="0002278C"/>
    <w:rsid w:val="00025CE3"/>
    <w:rsid w:val="00041377"/>
    <w:rsid w:val="00041FF5"/>
    <w:rsid w:val="00064D5E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95D45"/>
    <w:rsid w:val="001A2659"/>
    <w:rsid w:val="001A39D3"/>
    <w:rsid w:val="00207D73"/>
    <w:rsid w:val="002270D2"/>
    <w:rsid w:val="00246903"/>
    <w:rsid w:val="00247F6E"/>
    <w:rsid w:val="00253537"/>
    <w:rsid w:val="002540C3"/>
    <w:rsid w:val="00271416"/>
    <w:rsid w:val="00284B2C"/>
    <w:rsid w:val="002A2615"/>
    <w:rsid w:val="002A56F0"/>
    <w:rsid w:val="002B478C"/>
    <w:rsid w:val="002D17C6"/>
    <w:rsid w:val="002D1FFC"/>
    <w:rsid w:val="002D2CF1"/>
    <w:rsid w:val="002F7238"/>
    <w:rsid w:val="00312DD4"/>
    <w:rsid w:val="00340536"/>
    <w:rsid w:val="00352535"/>
    <w:rsid w:val="0035646E"/>
    <w:rsid w:val="00372391"/>
    <w:rsid w:val="0039535B"/>
    <w:rsid w:val="003A4879"/>
    <w:rsid w:val="003C1DFC"/>
    <w:rsid w:val="003C4B32"/>
    <w:rsid w:val="003C7AD1"/>
    <w:rsid w:val="003E7048"/>
    <w:rsid w:val="003F534F"/>
    <w:rsid w:val="00417570"/>
    <w:rsid w:val="00431E82"/>
    <w:rsid w:val="004348C6"/>
    <w:rsid w:val="00435EBF"/>
    <w:rsid w:val="00483379"/>
    <w:rsid w:val="0048388B"/>
    <w:rsid w:val="004873DE"/>
    <w:rsid w:val="00490DD0"/>
    <w:rsid w:val="004B0090"/>
    <w:rsid w:val="004C5FE4"/>
    <w:rsid w:val="004D6101"/>
    <w:rsid w:val="004D672A"/>
    <w:rsid w:val="004D6B7D"/>
    <w:rsid w:val="004F27FE"/>
    <w:rsid w:val="00506244"/>
    <w:rsid w:val="00512BD2"/>
    <w:rsid w:val="00536920"/>
    <w:rsid w:val="0056346F"/>
    <w:rsid w:val="00566410"/>
    <w:rsid w:val="00570B6F"/>
    <w:rsid w:val="005A3956"/>
    <w:rsid w:val="005B040F"/>
    <w:rsid w:val="005B1F95"/>
    <w:rsid w:val="005B6A6A"/>
    <w:rsid w:val="005C6811"/>
    <w:rsid w:val="006145B2"/>
    <w:rsid w:val="00626208"/>
    <w:rsid w:val="006336D7"/>
    <w:rsid w:val="00636DFF"/>
    <w:rsid w:val="006A4458"/>
    <w:rsid w:val="006B2120"/>
    <w:rsid w:val="006C2942"/>
    <w:rsid w:val="006C3FF6"/>
    <w:rsid w:val="006E63EA"/>
    <w:rsid w:val="006F0203"/>
    <w:rsid w:val="006F1032"/>
    <w:rsid w:val="006F11BA"/>
    <w:rsid w:val="00737408"/>
    <w:rsid w:val="00740703"/>
    <w:rsid w:val="00743895"/>
    <w:rsid w:val="00791B74"/>
    <w:rsid w:val="00796896"/>
    <w:rsid w:val="007A2312"/>
    <w:rsid w:val="007C5A28"/>
    <w:rsid w:val="007F0DFC"/>
    <w:rsid w:val="007F1397"/>
    <w:rsid w:val="007F6EC9"/>
    <w:rsid w:val="00807E1B"/>
    <w:rsid w:val="00811F27"/>
    <w:rsid w:val="008156D6"/>
    <w:rsid w:val="008161CF"/>
    <w:rsid w:val="00826E13"/>
    <w:rsid w:val="00835323"/>
    <w:rsid w:val="00844F97"/>
    <w:rsid w:val="008733D0"/>
    <w:rsid w:val="0087555B"/>
    <w:rsid w:val="008D0147"/>
    <w:rsid w:val="008F251B"/>
    <w:rsid w:val="008F73D4"/>
    <w:rsid w:val="0091147B"/>
    <w:rsid w:val="009245A7"/>
    <w:rsid w:val="009305A6"/>
    <w:rsid w:val="00954214"/>
    <w:rsid w:val="00955ADB"/>
    <w:rsid w:val="00957F5C"/>
    <w:rsid w:val="009843D2"/>
    <w:rsid w:val="00991A55"/>
    <w:rsid w:val="009F37E1"/>
    <w:rsid w:val="00A24E21"/>
    <w:rsid w:val="00A33527"/>
    <w:rsid w:val="00A37383"/>
    <w:rsid w:val="00A40BC5"/>
    <w:rsid w:val="00A41790"/>
    <w:rsid w:val="00A46068"/>
    <w:rsid w:val="00AA7792"/>
    <w:rsid w:val="00AA7A03"/>
    <w:rsid w:val="00AB0070"/>
    <w:rsid w:val="00AB0686"/>
    <w:rsid w:val="00AB3BD6"/>
    <w:rsid w:val="00AC5E7F"/>
    <w:rsid w:val="00AD45C6"/>
    <w:rsid w:val="00AF05D0"/>
    <w:rsid w:val="00AF1ED9"/>
    <w:rsid w:val="00B06364"/>
    <w:rsid w:val="00B24ED0"/>
    <w:rsid w:val="00B3452E"/>
    <w:rsid w:val="00B40851"/>
    <w:rsid w:val="00B5002B"/>
    <w:rsid w:val="00B721D4"/>
    <w:rsid w:val="00B948C3"/>
    <w:rsid w:val="00B97AC4"/>
    <w:rsid w:val="00BA47D6"/>
    <w:rsid w:val="00BB12BB"/>
    <w:rsid w:val="00BB23AD"/>
    <w:rsid w:val="00BC7309"/>
    <w:rsid w:val="00BD06EF"/>
    <w:rsid w:val="00BD6FF0"/>
    <w:rsid w:val="00BE099C"/>
    <w:rsid w:val="00BE326A"/>
    <w:rsid w:val="00BF3345"/>
    <w:rsid w:val="00BF47AF"/>
    <w:rsid w:val="00C03E92"/>
    <w:rsid w:val="00C06F08"/>
    <w:rsid w:val="00C113C5"/>
    <w:rsid w:val="00C13D8C"/>
    <w:rsid w:val="00C14A06"/>
    <w:rsid w:val="00C37C4D"/>
    <w:rsid w:val="00C41656"/>
    <w:rsid w:val="00C44C77"/>
    <w:rsid w:val="00C54FCE"/>
    <w:rsid w:val="00C61E5A"/>
    <w:rsid w:val="00C67818"/>
    <w:rsid w:val="00C91274"/>
    <w:rsid w:val="00C97628"/>
    <w:rsid w:val="00CA62ED"/>
    <w:rsid w:val="00CB5E07"/>
    <w:rsid w:val="00D109DC"/>
    <w:rsid w:val="00D12964"/>
    <w:rsid w:val="00D12BE8"/>
    <w:rsid w:val="00D30F7C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A300C"/>
    <w:rsid w:val="00DC4052"/>
    <w:rsid w:val="00DD0E4E"/>
    <w:rsid w:val="00DD7741"/>
    <w:rsid w:val="00DE0F0E"/>
    <w:rsid w:val="00DE4A89"/>
    <w:rsid w:val="00DE59A2"/>
    <w:rsid w:val="00DE61BF"/>
    <w:rsid w:val="00DE654F"/>
    <w:rsid w:val="00E1683A"/>
    <w:rsid w:val="00E20BA0"/>
    <w:rsid w:val="00E34839"/>
    <w:rsid w:val="00E57ACA"/>
    <w:rsid w:val="00E71934"/>
    <w:rsid w:val="00E731F1"/>
    <w:rsid w:val="00E734FE"/>
    <w:rsid w:val="00E86510"/>
    <w:rsid w:val="00E91038"/>
    <w:rsid w:val="00EA2C4E"/>
    <w:rsid w:val="00EA372B"/>
    <w:rsid w:val="00EB14D9"/>
    <w:rsid w:val="00ED0255"/>
    <w:rsid w:val="00EE26FF"/>
    <w:rsid w:val="00EE5B8A"/>
    <w:rsid w:val="00F25B8A"/>
    <w:rsid w:val="00F32753"/>
    <w:rsid w:val="00F37037"/>
    <w:rsid w:val="00F401F5"/>
    <w:rsid w:val="00F72979"/>
    <w:rsid w:val="00F7590F"/>
    <w:rsid w:val="00F766C5"/>
    <w:rsid w:val="00F8253E"/>
    <w:rsid w:val="00F9064C"/>
    <w:rsid w:val="00F91F38"/>
    <w:rsid w:val="00F95AFA"/>
    <w:rsid w:val="00F95C16"/>
    <w:rsid w:val="00FA3D7A"/>
    <w:rsid w:val="00FB205B"/>
    <w:rsid w:val="00FC3D3F"/>
    <w:rsid w:val="00FC54D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83F17C8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E4E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3C4B32"/>
    <w:rPr>
      <w:color w:val="808080"/>
    </w:rPr>
  </w:style>
  <w:style w:type="paragraph" w:styleId="Title">
    <w:name w:val="Title"/>
    <w:basedOn w:val="Normal"/>
    <w:link w:val="TitleChar"/>
    <w:qFormat/>
    <w:rsid w:val="00B06364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B06364"/>
    <w:rPr>
      <w:rFonts w:ascii="Arial Black" w:hAnsi="Arial Black"/>
      <w:noProof/>
      <w:sz w:val="28"/>
      <w:szCs w:val="22"/>
      <w:lang w:val="es-ES_tradnl"/>
    </w:rPr>
  </w:style>
  <w:style w:type="character" w:customStyle="1" w:styleId="Style2">
    <w:name w:val="Style2"/>
    <w:uiPriority w:val="1"/>
    <w:rsid w:val="00B06364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9AE61-F719-4872-A71B-30F92894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6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8</cp:revision>
  <cp:lastPrinted>2017-11-27T19:13:00Z</cp:lastPrinted>
  <dcterms:created xsi:type="dcterms:W3CDTF">2020-12-23T00:21:00Z</dcterms:created>
  <dcterms:modified xsi:type="dcterms:W3CDTF">2022-04-08T22:30:00Z</dcterms:modified>
  <cp:category/>
</cp:coreProperties>
</file>