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0BF" w:rsidRPr="00F82C9B" w:rsidRDefault="006C00BF" w:rsidP="00420B16">
      <w:pPr>
        <w:jc w:val="both"/>
        <w:rPr>
          <w:rFonts w:ascii="Calibri" w:hAnsi="Calibri" w:cs="Calibri"/>
          <w:sz w:val="22"/>
          <w:szCs w:val="22"/>
        </w:rPr>
      </w:pPr>
      <w:r w:rsidRPr="00F82C9B">
        <w:rPr>
          <w:rFonts w:ascii="Calibri" w:hAnsi="Calibri" w:cs="Calibri"/>
          <w:sz w:val="22"/>
          <w:szCs w:val="22"/>
        </w:rPr>
        <w:t>The National Organic Program allows for “Private Label” agreements on organic labels and packaging.  Approval for these situations and instruction</w:t>
      </w:r>
      <w:r w:rsidR="00E90477" w:rsidRPr="00F82C9B">
        <w:rPr>
          <w:rFonts w:ascii="Calibri" w:hAnsi="Calibri" w:cs="Calibri"/>
          <w:sz w:val="22"/>
          <w:szCs w:val="22"/>
        </w:rPr>
        <w:t>s</w:t>
      </w:r>
      <w:r w:rsidRPr="00F82C9B">
        <w:rPr>
          <w:rFonts w:ascii="Calibri" w:hAnsi="Calibri" w:cs="Calibri"/>
          <w:sz w:val="22"/>
          <w:szCs w:val="22"/>
        </w:rPr>
        <w:t xml:space="preserve"> to accredited certification agents and certified entities can be found in the NOP Handbook, section G, Policy Memos, “PM 11-7; 10/31/2011 “.</w:t>
      </w:r>
    </w:p>
    <w:p w:rsidR="00DE15E9" w:rsidRPr="00BB12FA" w:rsidRDefault="00DE15E9" w:rsidP="00B5181F">
      <w:pPr>
        <w:rPr>
          <w:rFonts w:ascii="Calibri" w:hAnsi="Calibri" w:cs="Calibri"/>
          <w:sz w:val="24"/>
          <w:szCs w:val="24"/>
        </w:rPr>
      </w:pPr>
    </w:p>
    <w:p w:rsidR="00DE15E9" w:rsidRPr="00F82C9B" w:rsidRDefault="00DE15E9" w:rsidP="00B5181F">
      <w:pPr>
        <w:pStyle w:val="ListParagraph"/>
        <w:numPr>
          <w:ilvl w:val="0"/>
          <w:numId w:val="4"/>
        </w:numPr>
        <w:ind w:left="360"/>
        <w:rPr>
          <w:rFonts w:ascii="Calibri" w:hAnsi="Calibri" w:cs="Calibri"/>
          <w:b/>
          <w:sz w:val="22"/>
          <w:szCs w:val="22"/>
          <w:u w:val="single"/>
          <w:lang w:val="en-US"/>
        </w:rPr>
      </w:pPr>
      <w:r w:rsidRPr="00F82C9B">
        <w:rPr>
          <w:rFonts w:ascii="Calibri" w:hAnsi="Calibri" w:cs="Calibri"/>
          <w:b/>
          <w:sz w:val="22"/>
          <w:szCs w:val="22"/>
          <w:u w:val="single"/>
          <w:lang w:val="en-US"/>
        </w:rPr>
        <w:t>Primus Certified Entity Request (manufacturer or packer)</w:t>
      </w:r>
    </w:p>
    <w:p w:rsidR="00DE15E9" w:rsidRPr="00F82C9B" w:rsidRDefault="00DE15E9" w:rsidP="00B5181F">
      <w:pPr>
        <w:jc w:val="center"/>
        <w:rPr>
          <w:rFonts w:ascii="Calibri" w:hAnsi="Calibri" w:cs="Calibri"/>
          <w:b/>
          <w:sz w:val="22"/>
          <w:szCs w:val="22"/>
        </w:rPr>
      </w:pPr>
    </w:p>
    <w:p w:rsidR="00DE15E9" w:rsidRPr="007D2501" w:rsidRDefault="00DE15E9" w:rsidP="00BC6F63">
      <w:pPr>
        <w:pStyle w:val="ListParagraph"/>
        <w:numPr>
          <w:ilvl w:val="0"/>
          <w:numId w:val="11"/>
        </w:numPr>
        <w:ind w:left="360" w:hanging="216"/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</w:pPr>
      <w:r w:rsidRPr="00CC3A96">
        <w:rPr>
          <w:rFonts w:ascii="Calibri" w:hAnsi="Calibri" w:cs="Calibri"/>
          <w:b/>
          <w:sz w:val="22"/>
          <w:szCs w:val="22"/>
          <w:lang w:val="en-US"/>
        </w:rPr>
        <w:t>Company</w:t>
      </w:r>
      <w:r w:rsidRPr="007D2501">
        <w:rPr>
          <w:rFonts w:ascii="Calibri" w:hAnsi="Calibri" w:cs="Calibri"/>
          <w:sz w:val="22"/>
          <w:szCs w:val="22"/>
          <w:lang w:val="en-US"/>
        </w:rPr>
        <w:t xml:space="preserve">: 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8410A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571999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571999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571999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571999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571999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Pr="007D2501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     </w:t>
      </w:r>
      <w:r w:rsidR="004477C9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                          </w:t>
      </w:r>
      <w:r w:rsidR="0038410A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                                       </w:t>
      </w:r>
      <w:r w:rsidR="00BC6F63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ab/>
      </w:r>
      <w:r w:rsidR="00471DFD" w:rsidRPr="00CC3A96">
        <w:rPr>
          <w:rFonts w:ascii="Calibri" w:hAnsi="Calibri" w:cs="Calibri"/>
          <w:b/>
          <w:bCs/>
          <w:iCs/>
          <w:color w:val="000000"/>
          <w:sz w:val="22"/>
          <w:szCs w:val="22"/>
          <w:lang w:val="en-US"/>
        </w:rPr>
        <w:t>PA</w:t>
      </w:r>
      <w:r w:rsidR="00CC3A96" w:rsidRPr="00CC3A96">
        <w:rPr>
          <w:rFonts w:ascii="Calibri" w:hAnsi="Calibri" w:cs="Calibri"/>
          <w:b/>
          <w:bCs/>
          <w:iCs/>
          <w:color w:val="000000"/>
          <w:sz w:val="22"/>
          <w:szCs w:val="22"/>
          <w:lang w:val="en-US"/>
        </w:rPr>
        <w:t>-OR</w:t>
      </w:r>
      <w:r w:rsidRPr="007D2501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>:</w:t>
      </w:r>
      <w:r w:rsidR="004477C9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8410A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</w:p>
    <w:p w:rsidR="00DE15E9" w:rsidRPr="007D2501" w:rsidRDefault="00DE15E9" w:rsidP="00BC6F63">
      <w:pPr>
        <w:pStyle w:val="ListParagraph"/>
        <w:ind w:left="360" w:hanging="216"/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</w:pPr>
    </w:p>
    <w:p w:rsidR="00420B16" w:rsidRPr="007D2501" w:rsidRDefault="00A96E65" w:rsidP="00BC6F63">
      <w:pPr>
        <w:pStyle w:val="ListParagraph"/>
        <w:numPr>
          <w:ilvl w:val="0"/>
          <w:numId w:val="11"/>
        </w:numPr>
        <w:ind w:left="360" w:hanging="216"/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</w:pPr>
      <w:r w:rsidRPr="00CC3A96">
        <w:rPr>
          <w:rFonts w:ascii="Calibri" w:hAnsi="Calibri" w:cs="Calibri"/>
          <w:b/>
          <w:sz w:val="22"/>
          <w:szCs w:val="22"/>
          <w:lang w:val="en-US"/>
        </w:rPr>
        <w:t>Company p</w:t>
      </w:r>
      <w:r w:rsidR="00DE15E9" w:rsidRPr="00CC3A96">
        <w:rPr>
          <w:rFonts w:ascii="Calibri" w:hAnsi="Calibri" w:cs="Calibri"/>
          <w:b/>
          <w:sz w:val="22"/>
          <w:szCs w:val="22"/>
          <w:lang w:val="en-US"/>
        </w:rPr>
        <w:t xml:space="preserve">hysical </w:t>
      </w:r>
      <w:r w:rsidRPr="00CC3A96">
        <w:rPr>
          <w:rFonts w:ascii="Calibri" w:hAnsi="Calibri" w:cs="Calibri"/>
          <w:b/>
          <w:sz w:val="22"/>
          <w:szCs w:val="22"/>
          <w:lang w:val="en-US"/>
        </w:rPr>
        <w:t>a</w:t>
      </w:r>
      <w:r w:rsidR="00DE15E9" w:rsidRPr="00CC3A96">
        <w:rPr>
          <w:rFonts w:ascii="Calibri" w:hAnsi="Calibri" w:cs="Calibri"/>
          <w:b/>
          <w:sz w:val="22"/>
          <w:szCs w:val="22"/>
          <w:lang w:val="en-US"/>
        </w:rPr>
        <w:t>ddress:</w:t>
      </w:r>
      <w:r w:rsidR="004477C9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8410A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  <w:r w:rsidR="00DE15E9" w:rsidRPr="007D2501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ab/>
        <w:t xml:space="preserve">                                                  </w:t>
      </w:r>
    </w:p>
    <w:p w:rsidR="00420B16" w:rsidRPr="007D2501" w:rsidRDefault="00420B16" w:rsidP="00BC6F63">
      <w:pPr>
        <w:pStyle w:val="ListParagraph"/>
        <w:ind w:left="360" w:hanging="216"/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</w:pPr>
    </w:p>
    <w:p w:rsidR="00DE15E9" w:rsidRPr="007D2501" w:rsidRDefault="00A96E65" w:rsidP="00BC6F63">
      <w:pPr>
        <w:pStyle w:val="ListParagraph"/>
        <w:numPr>
          <w:ilvl w:val="0"/>
          <w:numId w:val="11"/>
        </w:numPr>
        <w:ind w:left="360" w:hanging="216"/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</w:pPr>
      <w:r w:rsidRPr="00CC3A96">
        <w:rPr>
          <w:rFonts w:ascii="Calibri" w:hAnsi="Calibri" w:cs="Calibri"/>
          <w:b/>
          <w:bCs/>
          <w:iCs/>
          <w:color w:val="000000"/>
          <w:sz w:val="22"/>
          <w:szCs w:val="22"/>
          <w:lang w:val="en-US"/>
        </w:rPr>
        <w:t>Contact email address</w:t>
      </w:r>
      <w:r w:rsidR="00DE15E9" w:rsidRPr="00CC3A96">
        <w:rPr>
          <w:rFonts w:ascii="Calibri" w:hAnsi="Calibri" w:cs="Calibri"/>
          <w:b/>
          <w:bCs/>
          <w:iCs/>
          <w:color w:val="000000"/>
          <w:sz w:val="22"/>
          <w:szCs w:val="22"/>
          <w:lang w:val="en-US"/>
        </w:rPr>
        <w:t xml:space="preserve"> #:</w:t>
      </w:r>
      <w:r w:rsidR="00DE15E9" w:rsidRPr="007D2501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8410A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  <w:r w:rsidR="00F82C9B" w:rsidRPr="004477C9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   </w:t>
      </w:r>
      <w:r w:rsidR="004477C9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  </w:t>
      </w:r>
      <w:r w:rsidR="0038410A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                                                 </w:t>
      </w:r>
      <w:r w:rsidR="00BC6F63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ab/>
      </w:r>
      <w:r w:rsidRPr="00CC3A96">
        <w:rPr>
          <w:rFonts w:ascii="Calibri" w:hAnsi="Calibri" w:cs="Calibri"/>
          <w:b/>
          <w:bCs/>
          <w:iCs/>
          <w:color w:val="000000"/>
          <w:sz w:val="22"/>
          <w:szCs w:val="22"/>
          <w:lang w:val="en-US"/>
        </w:rPr>
        <w:t>Phone:</w:t>
      </w:r>
      <w:r w:rsidRPr="004477C9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8410A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</w:p>
    <w:p w:rsidR="00DE15E9" w:rsidRPr="007D2501" w:rsidRDefault="00DE15E9" w:rsidP="00BC6F63">
      <w:pPr>
        <w:pStyle w:val="ListParagraph"/>
        <w:ind w:left="360" w:hanging="216"/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</w:pPr>
    </w:p>
    <w:p w:rsidR="00BC6F63" w:rsidRPr="00BC6F63" w:rsidRDefault="00A96E65" w:rsidP="00BC6F63">
      <w:pPr>
        <w:pStyle w:val="ListParagraph"/>
        <w:numPr>
          <w:ilvl w:val="0"/>
          <w:numId w:val="11"/>
        </w:numPr>
        <w:ind w:left="360" w:hanging="216"/>
        <w:rPr>
          <w:rFonts w:ascii="Calibri" w:hAnsi="Calibri" w:cs="Calibri"/>
          <w:sz w:val="22"/>
          <w:szCs w:val="22"/>
          <w:lang w:val="en-US"/>
        </w:rPr>
      </w:pPr>
      <w:r w:rsidRPr="00CC3A96">
        <w:rPr>
          <w:rFonts w:ascii="Calibri" w:hAnsi="Calibri" w:cs="Calibri"/>
          <w:b/>
          <w:bCs/>
          <w:iCs/>
          <w:color w:val="000000"/>
          <w:sz w:val="22"/>
          <w:szCs w:val="22"/>
          <w:lang w:val="en-US"/>
        </w:rPr>
        <w:t>Person completing f</w:t>
      </w:r>
      <w:r w:rsidR="00DE15E9" w:rsidRPr="00CC3A96">
        <w:rPr>
          <w:rFonts w:ascii="Calibri" w:hAnsi="Calibri" w:cs="Calibri"/>
          <w:b/>
          <w:bCs/>
          <w:iCs/>
          <w:color w:val="000000"/>
          <w:sz w:val="22"/>
          <w:szCs w:val="22"/>
          <w:lang w:val="en-US"/>
        </w:rPr>
        <w:t>orm:</w:t>
      </w:r>
      <w:r w:rsidR="003F38BA">
        <w:rPr>
          <w:rFonts w:ascii="Calibri" w:hAnsi="Calibri" w:cs="Calibri"/>
          <w:b/>
          <w:bCs/>
          <w:iCs/>
          <w:color w:val="000000"/>
          <w:sz w:val="22"/>
          <w:szCs w:val="22"/>
          <w:lang w:val="en-US"/>
        </w:rPr>
        <w:t xml:space="preserve"> </w:t>
      </w:r>
      <w:r w:rsidR="003F38B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F38BA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3F38B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3F38B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3F38B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F38B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F38B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F38B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F38B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F38B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</w:p>
    <w:p w:rsidR="00DE15E9" w:rsidRPr="003F38BA" w:rsidRDefault="00DE15E9" w:rsidP="003F38BA">
      <w:pPr>
        <w:rPr>
          <w:rFonts w:ascii="Calibri" w:hAnsi="Calibri" w:cs="Calibri"/>
          <w:sz w:val="22"/>
          <w:szCs w:val="22"/>
        </w:rPr>
      </w:pPr>
      <w:r w:rsidRPr="00BC6F63">
        <w:rPr>
          <w:rFonts w:ascii="Calibri" w:hAnsi="Calibri" w:cs="Calibri"/>
          <w:bCs/>
          <w:iCs/>
          <w:color w:val="000000"/>
          <w:sz w:val="22"/>
          <w:szCs w:val="22"/>
        </w:rPr>
        <w:tab/>
        <w:t xml:space="preserve">                                                      </w:t>
      </w:r>
      <w:r w:rsidRPr="00BC6F63">
        <w:rPr>
          <w:rFonts w:ascii="Calibri" w:hAnsi="Calibri" w:cs="Calibri"/>
          <w:sz w:val="22"/>
          <w:szCs w:val="22"/>
        </w:rPr>
        <w:tab/>
      </w:r>
      <w:r w:rsidRPr="00BC6F63">
        <w:rPr>
          <w:rFonts w:ascii="Calibri" w:hAnsi="Calibri" w:cs="Calibri"/>
          <w:sz w:val="22"/>
          <w:szCs w:val="22"/>
        </w:rPr>
        <w:tab/>
      </w:r>
      <w:r w:rsidRPr="00BC6F63">
        <w:rPr>
          <w:rFonts w:ascii="Calibri" w:hAnsi="Calibri" w:cs="Calibri"/>
          <w:sz w:val="22"/>
          <w:szCs w:val="22"/>
        </w:rPr>
        <w:tab/>
      </w:r>
      <w:r w:rsidRPr="00BC6F63">
        <w:rPr>
          <w:rFonts w:ascii="Calibri" w:hAnsi="Calibri" w:cs="Calibri"/>
          <w:sz w:val="22"/>
          <w:szCs w:val="22"/>
        </w:rPr>
        <w:tab/>
      </w:r>
      <w:r w:rsidRPr="00BC6F63">
        <w:rPr>
          <w:rFonts w:ascii="Calibri" w:hAnsi="Calibri" w:cs="Calibri"/>
          <w:sz w:val="22"/>
          <w:szCs w:val="22"/>
        </w:rPr>
        <w:tab/>
      </w:r>
      <w:r w:rsidRPr="00BC6F63">
        <w:rPr>
          <w:rFonts w:ascii="Calibri" w:hAnsi="Calibri" w:cs="Calibri"/>
          <w:sz w:val="22"/>
          <w:szCs w:val="22"/>
        </w:rPr>
        <w:tab/>
      </w:r>
    </w:p>
    <w:tbl>
      <w:tblPr>
        <w:tblpPr w:leftFromText="180" w:rightFromText="180" w:vertAnchor="text" w:horzAnchor="margin" w:tblpXSpec="center" w:tblpY="92"/>
        <w:tblW w:w="10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9"/>
        <w:gridCol w:w="3221"/>
        <w:gridCol w:w="1594"/>
        <w:gridCol w:w="1538"/>
        <w:gridCol w:w="447"/>
        <w:gridCol w:w="626"/>
        <w:gridCol w:w="540"/>
      </w:tblGrid>
      <w:tr w:rsidR="00A96E65" w:rsidRPr="008E5E2F" w:rsidTr="00F82C9B">
        <w:trPr>
          <w:trHeight w:val="207"/>
        </w:trPr>
        <w:tc>
          <w:tcPr>
            <w:tcW w:w="10635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auto" w:fill="auto"/>
          </w:tcPr>
          <w:p w:rsidR="00A96E65" w:rsidRPr="008E5E2F" w:rsidRDefault="00A96E65" w:rsidP="00E90477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Arial" w:hAnsi="Arial"/>
                <w:bCs/>
                <w:iCs/>
                <w:sz w:val="24"/>
                <w:lang w:val="en-US"/>
              </w:rPr>
              <w:t xml:space="preserve">2.  </w:t>
            </w:r>
            <w:r w:rsidRPr="008E5E2F">
              <w:rPr>
                <w:rFonts w:ascii="Arial" w:hAnsi="Arial"/>
                <w:bCs/>
                <w:iCs/>
                <w:sz w:val="20"/>
                <w:szCs w:val="20"/>
                <w:lang w:val="en-US"/>
              </w:rPr>
              <w:t xml:space="preserve">Products          - TO BE LISTED IN CERTIFICATE BY ID MARK AND MARKET                   </w:t>
            </w:r>
            <w:r>
              <w:rPr>
                <w:rFonts w:ascii="Arial" w:hAnsi="Arial"/>
                <w:bCs/>
                <w:iCs/>
                <w:sz w:val="20"/>
                <w:szCs w:val="20"/>
                <w:lang w:val="en-US"/>
              </w:rPr>
              <w:t xml:space="preserve">   </w:t>
            </w:r>
            <w:r w:rsidRPr="008E5E2F">
              <w:rPr>
                <w:rFonts w:ascii="Arial" w:hAnsi="Arial"/>
                <w:bCs/>
                <w:iCs/>
                <w:sz w:val="20"/>
                <w:szCs w:val="20"/>
                <w:lang w:val="en-US"/>
              </w:rPr>
              <w:t xml:space="preserve"> NOP Rule 205.201</w:t>
            </w:r>
          </w:p>
        </w:tc>
      </w:tr>
      <w:tr w:rsidR="00E8647D" w:rsidRPr="00552CB7" w:rsidTr="00BC6F63">
        <w:trPr>
          <w:cantSplit/>
          <w:trHeight w:val="438"/>
        </w:trPr>
        <w:tc>
          <w:tcPr>
            <w:tcW w:w="26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A96E65" w:rsidRPr="00C909D4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  <w:p w:rsidR="00A96E65" w:rsidRPr="00552CB7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</w:pPr>
            <w:r w:rsidRPr="00552CB7"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  <w:t>PRODUCT</w:t>
            </w:r>
          </w:p>
          <w:p w:rsidR="00A96E65" w:rsidRPr="00C909D4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  <w:p w:rsidR="00873CFF" w:rsidRPr="00E90477" w:rsidRDefault="00A96E65" w:rsidP="00A96E65">
            <w:pPr>
              <w:pStyle w:val="Title"/>
              <w:rPr>
                <w:rFonts w:ascii="Arial" w:hAnsi="Arial"/>
                <w:iCs/>
                <w:smallCaps/>
                <w:sz w:val="16"/>
                <w:szCs w:val="16"/>
                <w:lang w:val="en-US"/>
              </w:rPr>
            </w:pPr>
            <w:r w:rsidRPr="00E90477">
              <w:rPr>
                <w:rFonts w:ascii="Arial" w:hAnsi="Arial"/>
                <w:iCs/>
                <w:smallCaps/>
                <w:sz w:val="16"/>
                <w:szCs w:val="16"/>
                <w:lang w:val="en-US"/>
              </w:rPr>
              <w:t xml:space="preserve">if marketed / labeled </w:t>
            </w:r>
          </w:p>
          <w:p w:rsidR="00A96E65" w:rsidRPr="00E90477" w:rsidRDefault="00A96E65" w:rsidP="00A96E65">
            <w:pPr>
              <w:pStyle w:val="Title"/>
              <w:rPr>
                <w:rFonts w:ascii="Arial" w:hAnsi="Arial"/>
                <w:iCs/>
                <w:smallCaps/>
                <w:sz w:val="16"/>
                <w:szCs w:val="16"/>
                <w:lang w:val="en-US"/>
              </w:rPr>
            </w:pPr>
            <w:r w:rsidRPr="00E90477">
              <w:rPr>
                <w:rFonts w:ascii="Arial" w:hAnsi="Arial"/>
                <w:iCs/>
                <w:smallCaps/>
                <w:sz w:val="16"/>
                <w:szCs w:val="16"/>
                <w:lang w:val="en-US"/>
              </w:rPr>
              <w:t>by specific varieties</w:t>
            </w:r>
          </w:p>
          <w:p w:rsidR="00A96E65" w:rsidRPr="00E157FF" w:rsidRDefault="00A96E65" w:rsidP="00A96E65">
            <w:pPr>
              <w:pStyle w:val="Title"/>
              <w:rPr>
                <w:rFonts w:ascii="Arial" w:hAnsi="Arial"/>
                <w:b/>
                <w:i/>
                <w:iCs/>
                <w:smallCaps/>
                <w:sz w:val="16"/>
              </w:rPr>
            </w:pPr>
            <w:r w:rsidRPr="00E90477">
              <w:rPr>
                <w:rFonts w:ascii="Arial" w:hAnsi="Arial"/>
                <w:iCs/>
                <w:smallCaps/>
                <w:sz w:val="16"/>
                <w:szCs w:val="16"/>
                <w:lang w:val="en-US"/>
              </w:rPr>
              <w:t xml:space="preserve">please list them </w:t>
            </w:r>
            <w:r w:rsidRPr="00E90477">
              <w:rPr>
                <w:rFonts w:ascii="Arial" w:hAnsi="Arial"/>
                <w:iCs/>
                <w:smallCaps/>
                <w:sz w:val="16"/>
                <w:szCs w:val="16"/>
                <w:u w:val="single"/>
                <w:lang w:val="en-US"/>
              </w:rPr>
              <w:t>se</w:t>
            </w:r>
            <w:r w:rsidRPr="00E90477">
              <w:rPr>
                <w:rFonts w:ascii="Arial" w:hAnsi="Arial"/>
                <w:iCs/>
                <w:smallCaps/>
                <w:sz w:val="16"/>
                <w:szCs w:val="16"/>
                <w:u w:val="single"/>
              </w:rPr>
              <w:t>parately</w:t>
            </w:r>
            <w:r>
              <w:rPr>
                <w:rFonts w:ascii="Arial" w:hAnsi="Arial"/>
                <w:b/>
                <w:i/>
                <w:iCs/>
                <w:smallCaps/>
                <w:sz w:val="16"/>
                <w:u w:val="single"/>
              </w:rPr>
              <w:t xml:space="preserve"> </w:t>
            </w:r>
          </w:p>
        </w:tc>
        <w:tc>
          <w:tcPr>
            <w:tcW w:w="3221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A96E65" w:rsidRPr="00C909D4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  <w:r>
              <w:rPr>
                <w:rFonts w:ascii="Arial" w:hAnsi="Arial"/>
                <w:b/>
                <w:iCs/>
                <w:smallCaps/>
                <w:sz w:val="16"/>
                <w:lang w:val="en-US"/>
              </w:rPr>
              <w:t xml:space="preserve">                                </w:t>
            </w:r>
          </w:p>
          <w:p w:rsidR="00A96E65" w:rsidRPr="00C909D4" w:rsidRDefault="00A96E65" w:rsidP="00E90477">
            <w:pPr>
              <w:pStyle w:val="Title"/>
              <w:spacing w:after="120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  <w:r w:rsidRPr="00552CB7"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  <w:t xml:space="preserve"> ID Mark Description</w:t>
            </w:r>
          </w:p>
          <w:p w:rsidR="00A96E65" w:rsidRPr="00E90477" w:rsidRDefault="00A96E65" w:rsidP="00E90477">
            <w:pPr>
              <w:pStyle w:val="Title"/>
              <w:spacing w:after="120"/>
              <w:rPr>
                <w:rFonts w:ascii="Arial" w:hAnsi="Arial"/>
                <w:iCs/>
                <w:smallCaps/>
                <w:sz w:val="16"/>
                <w:lang w:val="en-US"/>
              </w:rPr>
            </w:pPr>
            <w:r w:rsidRPr="00E90477">
              <w:rPr>
                <w:rFonts w:ascii="Arial" w:hAnsi="Arial"/>
                <w:iCs/>
                <w:smallCaps/>
                <w:sz w:val="16"/>
                <w:lang w:val="en-US"/>
              </w:rPr>
              <w:t xml:space="preserve">list all </w:t>
            </w:r>
            <w:r w:rsidR="00E90477">
              <w:rPr>
                <w:rFonts w:ascii="Arial" w:hAnsi="Arial"/>
                <w:iCs/>
                <w:smallCaps/>
                <w:sz w:val="16"/>
                <w:lang w:val="en-US"/>
              </w:rPr>
              <w:t>Brand Names include</w:t>
            </w:r>
            <w:r w:rsidRPr="00E90477">
              <w:rPr>
                <w:rFonts w:ascii="Arial" w:hAnsi="Arial"/>
                <w:iCs/>
                <w:smallCaps/>
                <w:sz w:val="16"/>
                <w:lang w:val="en-US"/>
              </w:rPr>
              <w:t xml:space="preserve"> all non retail &amp; retail name</w:t>
            </w:r>
            <w:r w:rsidR="00873CFF" w:rsidRPr="00E90477">
              <w:rPr>
                <w:rFonts w:ascii="Arial" w:hAnsi="Arial"/>
                <w:iCs/>
                <w:smallCaps/>
                <w:sz w:val="16"/>
                <w:lang w:val="en-US"/>
              </w:rPr>
              <w:t>s</w:t>
            </w:r>
            <w:r w:rsidRPr="00E90477">
              <w:rPr>
                <w:rFonts w:ascii="Arial" w:hAnsi="Arial"/>
                <w:iCs/>
                <w:smallCaps/>
                <w:sz w:val="16"/>
                <w:lang w:val="en-US"/>
              </w:rPr>
              <w:t xml:space="preserve"> as it appears –include wt., count or size</w:t>
            </w:r>
          </w:p>
          <w:p w:rsidR="00A96E65" w:rsidRPr="00C909D4" w:rsidRDefault="00A96E65" w:rsidP="00E90477">
            <w:pPr>
              <w:pStyle w:val="Title"/>
              <w:spacing w:after="120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  <w:r w:rsidRPr="00C909D4">
              <w:rPr>
                <w:rFonts w:ascii="Arial" w:hAnsi="Arial"/>
                <w:b/>
                <w:iCs/>
                <w:smallCaps/>
                <w:sz w:val="14"/>
                <w:lang w:val="en-US"/>
              </w:rPr>
              <w:t xml:space="preserve">use one </w:t>
            </w:r>
            <w:r w:rsidRPr="00C909D4">
              <w:rPr>
                <w:rFonts w:ascii="Arial" w:hAnsi="Arial"/>
                <w:b/>
                <w:iCs/>
                <w:smallCaps/>
                <w:sz w:val="14"/>
                <w:u w:val="single"/>
                <w:lang w:val="en-US"/>
              </w:rPr>
              <w:t>separate</w:t>
            </w:r>
            <w:r w:rsidRPr="00C909D4">
              <w:rPr>
                <w:rFonts w:ascii="Arial" w:hAnsi="Arial"/>
                <w:b/>
                <w:iCs/>
                <w:smallCaps/>
                <w:sz w:val="14"/>
                <w:lang w:val="en-US"/>
              </w:rPr>
              <w:t xml:space="preserve"> line per </w:t>
            </w:r>
            <w:r w:rsidRPr="00C909D4">
              <w:rPr>
                <w:rFonts w:ascii="Arial" w:hAnsi="Arial"/>
                <w:b/>
                <w:iCs/>
                <w:smallCaps/>
                <w:sz w:val="14"/>
                <w:u w:val="single"/>
                <w:lang w:val="en-US"/>
              </w:rPr>
              <w:t>each</w:t>
            </w:r>
            <w:r w:rsidRPr="00C909D4">
              <w:rPr>
                <w:rFonts w:ascii="Arial" w:hAnsi="Arial"/>
                <w:b/>
                <w:iCs/>
                <w:smallCaps/>
                <w:sz w:val="14"/>
                <w:lang w:val="en-US"/>
              </w:rPr>
              <w:t xml:space="preserve"> id mark</w:t>
            </w:r>
          </w:p>
        </w:tc>
        <w:tc>
          <w:tcPr>
            <w:tcW w:w="1594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A96E65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color w:val="FF0000"/>
                <w:sz w:val="16"/>
                <w:vertAlign w:val="superscript"/>
                <w:lang w:val="en-US"/>
              </w:rPr>
            </w:pPr>
          </w:p>
          <w:p w:rsidR="00A96E65" w:rsidRPr="00552CB7" w:rsidRDefault="00A96E65" w:rsidP="00A96E65">
            <w:pPr>
              <w:pStyle w:val="Title"/>
              <w:jc w:val="left"/>
              <w:rPr>
                <w:rFonts w:ascii="Arial" w:hAnsi="Arial"/>
                <w:b/>
                <w:iCs/>
                <w:smallCaps/>
                <w:color w:val="FF0000"/>
                <w:sz w:val="16"/>
                <w:vertAlign w:val="superscript"/>
                <w:lang w:val="en-US"/>
              </w:rPr>
            </w:pPr>
            <w:r w:rsidRPr="00552CB7"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  <w:t>ID Mark</w:t>
            </w:r>
            <w:r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  <w:t>: Retail or Non Retail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A96E65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</w:pPr>
            <w:r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  <w:t>Level of Claim:</w:t>
            </w:r>
          </w:p>
          <w:p w:rsidR="00A96E65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</w:pPr>
          </w:p>
          <w:p w:rsidR="00A96E65" w:rsidRPr="00DF49C5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color w:val="FF0000"/>
                <w:sz w:val="14"/>
                <w:szCs w:val="14"/>
                <w:vertAlign w:val="superscript"/>
                <w:lang w:val="en-US"/>
              </w:rPr>
            </w:pPr>
            <w:r w:rsidRPr="00DF49C5">
              <w:rPr>
                <w:rFonts w:ascii="Arial" w:hAnsi="Arial"/>
                <w:b/>
                <w:iCs/>
                <w:smallCaps/>
                <w:sz w:val="14"/>
                <w:szCs w:val="14"/>
                <w:lang w:val="en-US"/>
              </w:rPr>
              <w:t>Organic or 100%Organic</w:t>
            </w:r>
          </w:p>
        </w:tc>
        <w:tc>
          <w:tcPr>
            <w:tcW w:w="1073" w:type="dxa"/>
            <w:gridSpan w:val="2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A96E65" w:rsidRPr="00552CB7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  <w:r w:rsidRPr="00552CB7">
              <w:rPr>
                <w:rFonts w:ascii="Arial" w:hAnsi="Arial"/>
                <w:b/>
                <w:iCs/>
                <w:smallCaps/>
                <w:sz w:val="16"/>
                <w:lang w:val="en-US"/>
              </w:rPr>
              <w:t>Market</w:t>
            </w:r>
          </w:p>
          <w:p w:rsidR="00A96E65" w:rsidRPr="00552CB7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color w:val="FF0000"/>
                <w:sz w:val="16"/>
                <w:vertAlign w:val="superscript"/>
                <w:lang w:val="en-US"/>
              </w:rPr>
            </w:pPr>
          </w:p>
        </w:tc>
        <w:tc>
          <w:tcPr>
            <w:tcW w:w="540" w:type="dxa"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  <w:textDirection w:val="btLr"/>
          </w:tcPr>
          <w:p w:rsidR="00A96E65" w:rsidRPr="00552CB7" w:rsidRDefault="00A96E65" w:rsidP="00A96E65">
            <w:pPr>
              <w:pStyle w:val="Title"/>
              <w:jc w:val="left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</w:tr>
      <w:tr w:rsidR="00E8647D" w:rsidTr="00BC6F63">
        <w:trPr>
          <w:cantSplit/>
          <w:trHeight w:val="847"/>
        </w:trPr>
        <w:tc>
          <w:tcPr>
            <w:tcW w:w="2669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96E65" w:rsidRPr="00552CB7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3221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A96E65" w:rsidRPr="00552CB7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1594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A96E65" w:rsidRPr="00552CB7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1538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A96E65" w:rsidRPr="00552CB7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447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textDirection w:val="btLr"/>
            <w:vAlign w:val="center"/>
          </w:tcPr>
          <w:p w:rsidR="00A96E65" w:rsidRPr="00552CB7" w:rsidRDefault="00A96E65" w:rsidP="00A96E65">
            <w:pPr>
              <w:pStyle w:val="Title"/>
              <w:jc w:val="left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  <w:r w:rsidRPr="00552CB7">
              <w:rPr>
                <w:rFonts w:ascii="Arial" w:hAnsi="Arial"/>
                <w:b/>
                <w:iCs/>
                <w:smallCaps/>
                <w:sz w:val="16"/>
                <w:lang w:val="en-US"/>
              </w:rPr>
              <w:t>NOP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textDirection w:val="btLr"/>
            <w:vAlign w:val="center"/>
          </w:tcPr>
          <w:p w:rsidR="00A96E65" w:rsidRPr="00E662CD" w:rsidRDefault="00A96E65" w:rsidP="00A96E65">
            <w:pPr>
              <w:pStyle w:val="Title"/>
              <w:jc w:val="left"/>
              <w:rPr>
                <w:rFonts w:ascii="Arial" w:hAnsi="Arial"/>
                <w:b/>
                <w:iCs/>
                <w:smallCaps/>
                <w:sz w:val="16"/>
              </w:rPr>
            </w:pPr>
            <w:r w:rsidRPr="00552CB7">
              <w:rPr>
                <w:rFonts w:ascii="Arial" w:hAnsi="Arial"/>
                <w:b/>
                <w:iCs/>
                <w:smallCaps/>
                <w:sz w:val="14"/>
                <w:lang w:val="en-US"/>
              </w:rPr>
              <w:t>equivalency or Agreeme</w:t>
            </w:r>
            <w:r>
              <w:rPr>
                <w:rFonts w:ascii="Arial" w:hAnsi="Arial"/>
                <w:b/>
                <w:iCs/>
                <w:smallCaps/>
                <w:sz w:val="14"/>
              </w:rPr>
              <w:t>nt</w:t>
            </w:r>
          </w:p>
        </w:tc>
        <w:tc>
          <w:tcPr>
            <w:tcW w:w="540" w:type="dxa"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  <w:textDirection w:val="btLr"/>
          </w:tcPr>
          <w:p w:rsidR="00A96E65" w:rsidRDefault="00A96E65" w:rsidP="00A96E65">
            <w:pPr>
              <w:pStyle w:val="Title"/>
              <w:jc w:val="left"/>
              <w:rPr>
                <w:rFonts w:ascii="Arial" w:hAnsi="Arial"/>
                <w:b/>
                <w:iCs/>
                <w:smallCaps/>
                <w:sz w:val="16"/>
              </w:rPr>
            </w:pPr>
            <w:r>
              <w:rPr>
                <w:rFonts w:ascii="Arial" w:hAnsi="Arial"/>
                <w:b/>
                <w:iCs/>
                <w:smallCaps/>
                <w:sz w:val="16"/>
              </w:rPr>
              <w:t>Office  Use Only</w:t>
            </w:r>
          </w:p>
        </w:tc>
      </w:tr>
      <w:tr w:rsidR="00E8647D" w:rsidTr="00BC6F63">
        <w:trPr>
          <w:trHeight w:val="153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96E65" w:rsidRPr="004477C9" w:rsidRDefault="0038410A" w:rsidP="0038410A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A96E65" w:rsidRPr="004477C9" w:rsidRDefault="0038410A" w:rsidP="0038410A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-1614196227"/>
            <w:placeholder>
              <w:docPart w:val="6ABD68993DD8474B934649E40D088669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A96E65" w:rsidRPr="0063082D" w:rsidRDefault="009D48C5" w:rsidP="00A96E65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-1711326299"/>
            <w:placeholder>
              <w:docPart w:val="6B5130D91857436386022CE7EF052F6A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A96E65" w:rsidRPr="00F12819" w:rsidRDefault="009D48C5" w:rsidP="00A96E65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447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A96E65" w:rsidRPr="00B6479C" w:rsidRDefault="00603E7C" w:rsidP="00B6479C">
            <w:pPr>
              <w:pStyle w:val="Title"/>
              <w:rPr>
                <w:rFonts w:ascii="Arial" w:hAnsi="Arial"/>
                <w:bCs/>
                <w:iCs/>
                <w:sz w:val="22"/>
              </w:rPr>
            </w:pPr>
            <w:sdt>
              <w:sdtPr>
                <w:rPr>
                  <w:rFonts w:ascii="Arial" w:hAnsi="Arial"/>
                  <w:bCs/>
                  <w:iCs/>
                  <w:sz w:val="22"/>
                </w:rPr>
                <w:id w:val="969172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71AA"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sdtContent>
            </w:sdt>
          </w:p>
        </w:tc>
        <w:sdt>
          <w:sdtPr>
            <w:rPr>
              <w:rFonts w:ascii="Arial" w:hAnsi="Arial"/>
              <w:bCs/>
              <w:iCs/>
              <w:sz w:val="22"/>
            </w:rPr>
            <w:id w:val="2120645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A96E65" w:rsidRPr="00B6479C" w:rsidRDefault="002C7A6E" w:rsidP="00B6479C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1855728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A96E65" w:rsidRPr="00B6479C" w:rsidRDefault="00466C2E" w:rsidP="00B6479C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E8647D" w:rsidTr="00BC6F63">
        <w:trPr>
          <w:trHeight w:val="153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8647D" w:rsidRPr="004477C9" w:rsidRDefault="0038410A" w:rsidP="0038410A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E8647D" w:rsidRPr="004477C9" w:rsidRDefault="0038410A" w:rsidP="0038410A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-1387097641"/>
            <w:placeholder>
              <w:docPart w:val="BD8F412CF2674C1A8E4810B700661806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E8647D" w:rsidRPr="0063082D" w:rsidRDefault="00E8647D" w:rsidP="00E8647D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217865532"/>
            <w:placeholder>
              <w:docPart w:val="0AF601F2BA8A4EDCAA26F85A2671CC2C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E8647D" w:rsidRPr="00F12819" w:rsidRDefault="00E8647D" w:rsidP="00E8647D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99799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794215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1526630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E8647D" w:rsidTr="00BC6F63">
        <w:trPr>
          <w:trHeight w:val="153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8647D" w:rsidRPr="004477C9" w:rsidRDefault="0038410A" w:rsidP="0038410A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E8647D" w:rsidRPr="004477C9" w:rsidRDefault="0038410A" w:rsidP="0038410A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514734160"/>
            <w:placeholder>
              <w:docPart w:val="7391155365AA4B21A1C69510FE80444F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E8647D" w:rsidRPr="0063082D" w:rsidRDefault="00E8647D" w:rsidP="00E8647D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2126030765"/>
            <w:placeholder>
              <w:docPart w:val="997C13EE5B394CA9B35E56516FA83C5D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E8647D" w:rsidRPr="00F12819" w:rsidRDefault="00E8647D" w:rsidP="00E8647D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2065987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364485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236530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E8647D" w:rsidTr="00BC6F63">
        <w:trPr>
          <w:trHeight w:val="153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8647D" w:rsidRPr="004477C9" w:rsidRDefault="0038410A" w:rsidP="0038410A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E8647D" w:rsidRPr="004477C9" w:rsidRDefault="0038410A" w:rsidP="0038410A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-532579682"/>
            <w:placeholder>
              <w:docPart w:val="577282D38B7941F79C3629262B032083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E8647D" w:rsidRPr="0063082D" w:rsidRDefault="00E8647D" w:rsidP="00E8647D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1755327523"/>
            <w:placeholder>
              <w:docPart w:val="1AA4037F66C44143B7A614B634C23852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E8647D" w:rsidRPr="00F12819" w:rsidRDefault="00E8647D" w:rsidP="00E8647D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900935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735820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954978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E8647D" w:rsidTr="00BC6F63">
        <w:trPr>
          <w:trHeight w:val="153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8647D" w:rsidRPr="004477C9" w:rsidRDefault="0038410A" w:rsidP="0038410A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E8647D" w:rsidRPr="004477C9" w:rsidRDefault="0038410A" w:rsidP="0038410A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-640579104"/>
            <w:placeholder>
              <w:docPart w:val="88921065819846E99EFCF72FA0231293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E8647D" w:rsidRPr="0063082D" w:rsidRDefault="00E8647D" w:rsidP="00E8647D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-1135028893"/>
            <w:placeholder>
              <w:docPart w:val="8C9B3872140E440E9A67AD9BFECFB6C6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E8647D" w:rsidRPr="00F12819" w:rsidRDefault="00E8647D" w:rsidP="00E8647D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58527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2015024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71712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BC6F63" w:rsidTr="00BC6F63">
        <w:trPr>
          <w:trHeight w:val="158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C6F63" w:rsidRPr="004477C9" w:rsidRDefault="00BC6F63" w:rsidP="00BC6F63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BC6F63" w:rsidRPr="004477C9" w:rsidRDefault="00BC6F63" w:rsidP="00BC6F63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-891428639"/>
            <w:placeholder>
              <w:docPart w:val="0DE3032C77F44649B1079EB7BE21203B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BC6F63" w:rsidRPr="0063082D" w:rsidRDefault="00BC6F63" w:rsidP="00BC6F63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2013252673"/>
            <w:placeholder>
              <w:docPart w:val="D5A465FE84A14A6BBA0695CD3E1A5E9B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BC6F63" w:rsidRPr="00F12819" w:rsidRDefault="00BC6F63" w:rsidP="00BC6F63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838047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C6F63" w:rsidRPr="00B6479C" w:rsidRDefault="00BC6F63" w:rsidP="00BC6F63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2061081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C6F63" w:rsidRPr="00B6479C" w:rsidRDefault="00BC6F63" w:rsidP="00BC6F63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433584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BC6F63" w:rsidRPr="00B6479C" w:rsidRDefault="00BC6F63" w:rsidP="00BC6F63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BC6F63" w:rsidTr="00BC6F63">
        <w:trPr>
          <w:trHeight w:val="158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C6F63" w:rsidRPr="004477C9" w:rsidRDefault="00BC6F63" w:rsidP="00BC6F63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BC6F63" w:rsidRPr="004477C9" w:rsidRDefault="00BC6F63" w:rsidP="00BC6F63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1768426938"/>
            <w:placeholder>
              <w:docPart w:val="63E5316CD428483AA5A4412FC299B60E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BC6F63" w:rsidRPr="0063082D" w:rsidRDefault="00BC6F63" w:rsidP="00BC6F63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-748878078"/>
            <w:placeholder>
              <w:docPart w:val="3F3FC76C246F4BEF99C8E1C6AAC97FBC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BC6F63" w:rsidRPr="00F12819" w:rsidRDefault="00BC6F63" w:rsidP="00BC6F63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354551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C6F63" w:rsidRPr="00B6479C" w:rsidRDefault="00BC6F63" w:rsidP="00BC6F63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1620522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C6F63" w:rsidRPr="00B6479C" w:rsidRDefault="00BC6F63" w:rsidP="00BC6F63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263075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BC6F63" w:rsidRPr="00B6479C" w:rsidRDefault="00BC6F63" w:rsidP="00BC6F63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BC6F63" w:rsidTr="00BC6F63">
        <w:trPr>
          <w:trHeight w:val="158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C6F63" w:rsidRPr="004477C9" w:rsidRDefault="00BC6F63" w:rsidP="00BC6F63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BC6F63" w:rsidRPr="004477C9" w:rsidRDefault="00BC6F63" w:rsidP="00BC6F63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-2029939291"/>
            <w:placeholder>
              <w:docPart w:val="5A37B77C826E4C679E3E986618CAE236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BC6F63" w:rsidRPr="0063082D" w:rsidRDefault="00BC6F63" w:rsidP="00BC6F63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1299801544"/>
            <w:placeholder>
              <w:docPart w:val="BC48C1A09B9F461AADF977E77A4A02F7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BC6F63" w:rsidRPr="00F12819" w:rsidRDefault="00BC6F63" w:rsidP="00BC6F63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96509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C6F63" w:rsidRPr="00B6479C" w:rsidRDefault="00BC6F63" w:rsidP="00BC6F63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527068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C6F63" w:rsidRPr="00B6479C" w:rsidRDefault="00BC6F63" w:rsidP="00BC6F63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1816319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BC6F63" w:rsidRPr="00B6479C" w:rsidRDefault="00BC6F63" w:rsidP="00BC6F63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BC6F63" w:rsidTr="00BC6F63">
        <w:trPr>
          <w:trHeight w:val="158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C6F63" w:rsidRPr="004477C9" w:rsidRDefault="00BC6F63" w:rsidP="00BC6F63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BC6F63" w:rsidRPr="004477C9" w:rsidRDefault="00BC6F63" w:rsidP="00BC6F63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-680204635"/>
            <w:placeholder>
              <w:docPart w:val="0ACB32EC86D541748D3EEB918EEA5582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BC6F63" w:rsidRPr="0063082D" w:rsidRDefault="00BC6F63" w:rsidP="00BC6F63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-1194461953"/>
            <w:placeholder>
              <w:docPart w:val="6ACF2ECBA37B47D8AFF8DBE1CFA34F29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BC6F63" w:rsidRPr="00F12819" w:rsidRDefault="00BC6F63" w:rsidP="00BC6F63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385287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C6F63" w:rsidRPr="00B6479C" w:rsidRDefault="00BC6F63" w:rsidP="00BC6F63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44578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C6F63" w:rsidRPr="00B6479C" w:rsidRDefault="00BC6F63" w:rsidP="00BC6F63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2116478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BC6F63" w:rsidRPr="00B6479C" w:rsidRDefault="00BC6F63" w:rsidP="00BC6F63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BC6F63" w:rsidTr="00BC6F63">
        <w:trPr>
          <w:trHeight w:val="158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C6F63" w:rsidRPr="004477C9" w:rsidRDefault="00BC6F63" w:rsidP="00BC6F63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BC6F63" w:rsidRPr="004477C9" w:rsidRDefault="00BC6F63" w:rsidP="00BC6F63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-1368518299"/>
            <w:placeholder>
              <w:docPart w:val="78E47167635C48698FFDDC0A4A3E6E68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BC6F63" w:rsidRPr="0063082D" w:rsidRDefault="00BC6F63" w:rsidP="00BC6F63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-1805613630"/>
            <w:placeholder>
              <w:docPart w:val="2C74A2B958B74B83AE28445752036C48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BC6F63" w:rsidRPr="00F12819" w:rsidRDefault="00BC6F63" w:rsidP="00BC6F63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1235464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C6F63" w:rsidRPr="00B6479C" w:rsidRDefault="00BC6F63" w:rsidP="00BC6F63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1113748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C6F63" w:rsidRPr="00B6479C" w:rsidRDefault="00BC6F63" w:rsidP="00BC6F63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940654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BC6F63" w:rsidRPr="00B6479C" w:rsidRDefault="00BC6F63" w:rsidP="00BC6F63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E8647D" w:rsidTr="00BC6F63">
        <w:trPr>
          <w:trHeight w:val="158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8647D" w:rsidRPr="004477C9" w:rsidRDefault="0038410A" w:rsidP="0038410A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E8647D" w:rsidRPr="004477C9" w:rsidRDefault="0038410A" w:rsidP="0038410A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1791173363"/>
            <w:placeholder>
              <w:docPart w:val="FBEF0218C8EE45528641BE79916FB5B4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E8647D" w:rsidRPr="0063082D" w:rsidRDefault="00E8647D" w:rsidP="00E8647D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-897282984"/>
            <w:placeholder>
              <w:docPart w:val="7A785D6F4EBD4864BBEFEB0D71F4411B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E8647D" w:rsidRPr="00F12819" w:rsidRDefault="00E8647D" w:rsidP="00E8647D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629786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332564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15302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E8647D" w:rsidTr="00BC6F63">
        <w:trPr>
          <w:trHeight w:val="158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8647D" w:rsidRPr="004477C9" w:rsidRDefault="0038410A" w:rsidP="0038410A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E8647D" w:rsidRPr="004477C9" w:rsidRDefault="0038410A" w:rsidP="0038410A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946267014"/>
            <w:placeholder>
              <w:docPart w:val="8E32CF8974704B1C83A35B0F8B7C6FE5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E8647D" w:rsidRPr="0063082D" w:rsidRDefault="00E8647D" w:rsidP="00E8647D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179628226"/>
            <w:placeholder>
              <w:docPart w:val="C34BD4B4F31B4F30AC63D850CD1A549F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E8647D" w:rsidRPr="00F12819" w:rsidRDefault="00E8647D" w:rsidP="00E8647D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185056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1651127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79437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E8647D" w:rsidTr="00BC6F63">
        <w:trPr>
          <w:trHeight w:val="158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8647D" w:rsidRPr="004477C9" w:rsidRDefault="0038410A" w:rsidP="0038410A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E8647D" w:rsidRPr="004477C9" w:rsidRDefault="0038410A" w:rsidP="0038410A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1343738704"/>
            <w:placeholder>
              <w:docPart w:val="5A4F44D10D074B69ADB605E68E1ED4BF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E8647D" w:rsidRPr="0063082D" w:rsidRDefault="00E8647D" w:rsidP="00E8647D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1507321078"/>
            <w:placeholder>
              <w:docPart w:val="954D41D77C17484DA072B0B6C5B045AD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E8647D" w:rsidRPr="00F12819" w:rsidRDefault="00E8647D" w:rsidP="00E8647D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106816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737586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298809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E8647D" w:rsidTr="00BC6F63">
        <w:trPr>
          <w:trHeight w:val="158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8647D" w:rsidRPr="004477C9" w:rsidRDefault="0038410A" w:rsidP="0038410A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E8647D" w:rsidRPr="004477C9" w:rsidRDefault="0038410A" w:rsidP="0038410A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1229499920"/>
            <w:placeholder>
              <w:docPart w:val="459E051CF4FA4AB4A19A60AF1AD79649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E8647D" w:rsidRPr="0063082D" w:rsidRDefault="00E8647D" w:rsidP="00E8647D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-2035885656"/>
            <w:placeholder>
              <w:docPart w:val="6FFE42CCD3C14A198652F1AF1885A879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E8647D" w:rsidRPr="00F12819" w:rsidRDefault="00E8647D" w:rsidP="00E8647D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371231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1484924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3334976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E8647D" w:rsidRPr="00B6479C" w:rsidRDefault="002C7A6E" w:rsidP="00E8647D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</w:tbl>
    <w:p w:rsidR="00DE15E9" w:rsidRPr="00DE15E9" w:rsidRDefault="00DE15E9" w:rsidP="00B5181F">
      <w:pPr>
        <w:rPr>
          <w:rFonts w:ascii="Calibri" w:hAnsi="Calibri" w:cs="Calibri"/>
          <w:bCs/>
          <w:iCs/>
        </w:rPr>
      </w:pPr>
    </w:p>
    <w:p w:rsidR="00BC6F63" w:rsidRDefault="00BC6F63">
      <w:pPr>
        <w:rPr>
          <w:rFonts w:ascii="Calibri" w:eastAsia="MS Mincho" w:hAnsi="Calibri" w:cs="Calibri"/>
          <w:b/>
          <w:bCs/>
          <w:iCs/>
          <w:sz w:val="22"/>
          <w:szCs w:val="22"/>
          <w:u w:val="single"/>
        </w:rPr>
      </w:pPr>
      <w:r>
        <w:rPr>
          <w:rFonts w:ascii="Calibri" w:hAnsi="Calibri" w:cs="Calibri"/>
          <w:b/>
          <w:bCs/>
          <w:iCs/>
          <w:sz w:val="22"/>
          <w:szCs w:val="22"/>
          <w:u w:val="single"/>
        </w:rPr>
        <w:br w:type="page"/>
      </w:r>
    </w:p>
    <w:p w:rsidR="00160422" w:rsidRPr="00BC6F63" w:rsidRDefault="0052245A" w:rsidP="00BC6F63">
      <w:pPr>
        <w:pStyle w:val="ListParagraph"/>
        <w:numPr>
          <w:ilvl w:val="0"/>
          <w:numId w:val="6"/>
        </w:numPr>
        <w:ind w:left="0"/>
        <w:rPr>
          <w:rFonts w:ascii="Calibri" w:hAnsi="Calibri" w:cs="Calibri"/>
          <w:b/>
          <w:bCs/>
          <w:i/>
          <w:iCs/>
          <w:sz w:val="22"/>
          <w:szCs w:val="22"/>
          <w:u w:val="single"/>
          <w:lang w:val="en-US"/>
        </w:rPr>
      </w:pPr>
      <w:r w:rsidRPr="00BC6F63">
        <w:rPr>
          <w:rFonts w:ascii="Calibri" w:hAnsi="Calibri" w:cs="Calibri"/>
          <w:b/>
          <w:bCs/>
          <w:iCs/>
          <w:sz w:val="22"/>
          <w:szCs w:val="22"/>
          <w:u w:val="single"/>
          <w:lang w:val="en-US"/>
        </w:rPr>
        <w:lastRenderedPageBreak/>
        <w:t>On the labels listed</w:t>
      </w:r>
      <w:r w:rsidR="00BD082D" w:rsidRPr="00BC6F63">
        <w:rPr>
          <w:rFonts w:ascii="Calibri" w:hAnsi="Calibri" w:cs="Calibri"/>
          <w:b/>
          <w:bCs/>
          <w:iCs/>
          <w:sz w:val="22"/>
          <w:szCs w:val="22"/>
          <w:u w:val="single"/>
          <w:lang w:val="en-US"/>
        </w:rPr>
        <w:t xml:space="preserve"> in</w:t>
      </w:r>
      <w:r w:rsidR="005E3258" w:rsidRPr="00BC6F63">
        <w:rPr>
          <w:rFonts w:ascii="Calibri" w:hAnsi="Calibri" w:cs="Calibri"/>
          <w:b/>
          <w:bCs/>
          <w:iCs/>
          <w:sz w:val="22"/>
          <w:szCs w:val="22"/>
          <w:u w:val="single"/>
          <w:lang w:val="en-US"/>
        </w:rPr>
        <w:t xml:space="preserve"> section 2</w:t>
      </w:r>
      <w:r w:rsidR="00160422" w:rsidRPr="00BC6F63">
        <w:rPr>
          <w:rFonts w:ascii="Calibri" w:hAnsi="Calibri" w:cs="Calibri"/>
          <w:b/>
          <w:bCs/>
          <w:iCs/>
          <w:sz w:val="22"/>
          <w:szCs w:val="22"/>
          <w:u w:val="single"/>
          <w:lang w:val="en-US"/>
        </w:rPr>
        <w:t xml:space="preserve"> above:</w:t>
      </w:r>
    </w:p>
    <w:p w:rsidR="0052245A" w:rsidRPr="00F82C9B" w:rsidRDefault="00160422" w:rsidP="007D2501">
      <w:pPr>
        <w:pStyle w:val="ListParagraph"/>
        <w:numPr>
          <w:ilvl w:val="1"/>
          <w:numId w:val="6"/>
        </w:numPr>
        <w:spacing w:after="120"/>
        <w:ind w:left="504"/>
        <w:rPr>
          <w:rFonts w:ascii="Calibri" w:hAnsi="Calibri" w:cs="Calibri"/>
          <w:bCs/>
          <w:i/>
          <w:iCs/>
          <w:sz w:val="22"/>
          <w:szCs w:val="22"/>
          <w:lang w:val="en-US"/>
        </w:rPr>
      </w:pPr>
      <w:r w:rsidRPr="00F82C9B">
        <w:rPr>
          <w:rFonts w:ascii="Calibri" w:hAnsi="Calibri" w:cs="Calibri"/>
          <w:bCs/>
          <w:iCs/>
          <w:sz w:val="22"/>
          <w:szCs w:val="22"/>
          <w:lang w:val="en-US"/>
        </w:rPr>
        <w:t xml:space="preserve"> I</w:t>
      </w:r>
      <w:r w:rsidR="00AF2E5E">
        <w:rPr>
          <w:rFonts w:ascii="Calibri" w:hAnsi="Calibri" w:cs="Calibri"/>
          <w:bCs/>
          <w:iCs/>
          <w:sz w:val="22"/>
          <w:szCs w:val="22"/>
          <w:lang w:val="en-US"/>
        </w:rPr>
        <w:t>s Primus Auditing Ops</w:t>
      </w:r>
      <w:r w:rsidR="00BD082D" w:rsidRPr="00F82C9B">
        <w:rPr>
          <w:rFonts w:ascii="Calibri" w:hAnsi="Calibri" w:cs="Calibri"/>
          <w:bCs/>
          <w:iCs/>
          <w:sz w:val="22"/>
          <w:szCs w:val="22"/>
          <w:lang w:val="en-US"/>
        </w:rPr>
        <w:t xml:space="preserve"> identified</w:t>
      </w:r>
      <w:r w:rsidR="0052245A" w:rsidRPr="00F82C9B">
        <w:rPr>
          <w:rFonts w:ascii="Calibri" w:hAnsi="Calibri" w:cs="Calibri"/>
          <w:bCs/>
          <w:iCs/>
          <w:sz w:val="22"/>
          <w:szCs w:val="22"/>
          <w:lang w:val="en-US"/>
        </w:rPr>
        <w:t xml:space="preserve"> as the Accredited Certification agent</w:t>
      </w:r>
      <w:r w:rsidR="00E90477" w:rsidRPr="00F82C9B">
        <w:rPr>
          <w:rFonts w:ascii="Calibri" w:hAnsi="Calibri" w:cs="Calibri"/>
          <w:bCs/>
          <w:i/>
          <w:iCs/>
          <w:sz w:val="22"/>
          <w:szCs w:val="22"/>
          <w:lang w:val="en-US"/>
        </w:rPr>
        <w:t xml:space="preserve"> </w:t>
      </w:r>
      <w:r w:rsidR="0052245A" w:rsidRPr="00F82C9B">
        <w:rPr>
          <w:rFonts w:ascii="Calibri" w:hAnsi="Calibri" w:cs="Calibri"/>
          <w:bCs/>
          <w:i/>
          <w:iCs/>
          <w:sz w:val="22"/>
          <w:szCs w:val="22"/>
          <w:lang w:val="en-US"/>
        </w:rPr>
        <w:t>(i.e labels state “Certified Organic by:</w:t>
      </w:r>
      <w:r w:rsidR="00BD082D" w:rsidRPr="00F82C9B">
        <w:rPr>
          <w:rFonts w:ascii="Calibri" w:hAnsi="Calibri" w:cs="Calibri"/>
          <w:bCs/>
          <w:i/>
          <w:iCs/>
          <w:sz w:val="22"/>
          <w:szCs w:val="22"/>
          <w:lang w:val="en-US"/>
        </w:rPr>
        <w:t xml:space="preserve"> </w:t>
      </w:r>
      <w:r w:rsidR="00AF2E5E">
        <w:rPr>
          <w:rFonts w:ascii="Calibri" w:hAnsi="Calibri" w:cs="Calibri"/>
          <w:bCs/>
          <w:i/>
          <w:iCs/>
          <w:sz w:val="22"/>
          <w:szCs w:val="22"/>
          <w:lang w:val="en-US"/>
        </w:rPr>
        <w:t>Primus Auditing Ops</w:t>
      </w:r>
      <w:r w:rsidR="00471DFD">
        <w:rPr>
          <w:rFonts w:ascii="Calibri" w:hAnsi="Calibri" w:cs="Calibri"/>
          <w:bCs/>
          <w:i/>
          <w:iCs/>
          <w:sz w:val="22"/>
          <w:szCs w:val="22"/>
          <w:lang w:val="en-US"/>
        </w:rPr>
        <w:t xml:space="preserve"> (PAO)</w:t>
      </w:r>
      <w:r w:rsidR="0052245A" w:rsidRPr="00F82C9B">
        <w:rPr>
          <w:rFonts w:ascii="Calibri" w:hAnsi="Calibri" w:cs="Calibri"/>
          <w:bCs/>
          <w:i/>
          <w:iCs/>
          <w:sz w:val="22"/>
          <w:szCs w:val="22"/>
          <w:lang w:val="en-US"/>
        </w:rPr>
        <w:t>”)</w:t>
      </w:r>
      <w:r w:rsidR="00BD082D" w:rsidRPr="00F82C9B">
        <w:rPr>
          <w:rFonts w:ascii="Calibri" w:hAnsi="Calibri" w:cs="Calibri"/>
          <w:bCs/>
          <w:i/>
          <w:iCs/>
          <w:sz w:val="22"/>
          <w:szCs w:val="22"/>
          <w:lang w:val="en-US"/>
        </w:rPr>
        <w:t xml:space="preserve">?      </w:t>
      </w:r>
      <w:r w:rsidR="0052245A" w:rsidRPr="00F82C9B">
        <w:rPr>
          <w:rFonts w:ascii="Calibri" w:hAnsi="Calibri" w:cs="Calibri"/>
          <w:bCs/>
          <w:i/>
          <w:iCs/>
          <w:sz w:val="22"/>
          <w:szCs w:val="22"/>
          <w:lang w:val="en-US"/>
        </w:rPr>
        <w:t xml:space="preserve"> </w:t>
      </w:r>
      <w:sdt>
        <w:sdtPr>
          <w:rPr>
            <w:rFonts w:ascii="Calibri" w:hAnsi="Calibri" w:cs="Calibri"/>
            <w:bCs/>
            <w:i/>
            <w:iCs/>
            <w:sz w:val="22"/>
            <w:szCs w:val="22"/>
            <w:lang w:val="en-US"/>
          </w:rPr>
          <w:id w:val="-1768845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71AA">
            <w:rPr>
              <w:rFonts w:ascii="MS Gothic" w:eastAsia="MS Gothic" w:hAnsi="MS Gothic" w:cs="Calibri" w:hint="eastAsia"/>
              <w:bCs/>
              <w:i/>
              <w:iCs/>
              <w:sz w:val="22"/>
              <w:szCs w:val="22"/>
              <w:lang w:val="en-US"/>
            </w:rPr>
            <w:t>☐</w:t>
          </w:r>
        </w:sdtContent>
      </w:sdt>
      <w:r w:rsidR="002C7A6E">
        <w:rPr>
          <w:rFonts w:ascii="Calibri" w:hAnsi="Calibri" w:cs="Calibri"/>
          <w:bCs/>
          <w:i/>
          <w:iCs/>
          <w:sz w:val="22"/>
          <w:szCs w:val="22"/>
          <w:lang w:val="en-US"/>
        </w:rPr>
        <w:t xml:space="preserve"> </w:t>
      </w:r>
      <w:r w:rsidR="0052245A" w:rsidRPr="00F82C9B">
        <w:rPr>
          <w:rFonts w:ascii="Calibri" w:hAnsi="Calibri" w:cs="Calibri"/>
          <w:bCs/>
          <w:iCs/>
          <w:sz w:val="22"/>
          <w:szCs w:val="22"/>
          <w:lang w:val="en-US"/>
        </w:rPr>
        <w:t xml:space="preserve">Yes  / </w:t>
      </w:r>
      <w:r w:rsidR="0052245A" w:rsidRPr="00F82C9B">
        <w:rPr>
          <w:rFonts w:ascii="Calibri" w:hAnsi="Calibri" w:cs="Calibri"/>
          <w:bCs/>
          <w:iCs/>
          <w:color w:val="FF0000"/>
          <w:sz w:val="22"/>
          <w:szCs w:val="22"/>
          <w:lang w:val="en-US"/>
        </w:rPr>
        <w:t xml:space="preserve">* </w:t>
      </w:r>
      <w:sdt>
        <w:sdtPr>
          <w:rPr>
            <w:rFonts w:ascii="Calibri" w:hAnsi="Calibri" w:cs="Calibri"/>
            <w:bCs/>
            <w:iCs/>
            <w:color w:val="FF0000"/>
            <w:sz w:val="22"/>
            <w:szCs w:val="22"/>
            <w:lang w:val="en-US"/>
          </w:rPr>
          <w:id w:val="-1985841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A6E">
            <w:rPr>
              <w:rFonts w:ascii="MS Gothic" w:eastAsia="MS Gothic" w:hAnsi="MS Gothic" w:cs="Calibri" w:hint="eastAsia"/>
              <w:bCs/>
              <w:iCs/>
              <w:color w:val="FF0000"/>
              <w:sz w:val="22"/>
              <w:szCs w:val="22"/>
              <w:lang w:val="en-US"/>
            </w:rPr>
            <w:t>☐</w:t>
          </w:r>
        </w:sdtContent>
      </w:sdt>
      <w:r w:rsidR="0052245A" w:rsidRPr="00F82C9B">
        <w:rPr>
          <w:rFonts w:ascii="Calibri" w:hAnsi="Calibri" w:cs="Calibri"/>
          <w:bCs/>
          <w:iCs/>
          <w:color w:val="FF0000"/>
          <w:sz w:val="22"/>
          <w:szCs w:val="22"/>
          <w:lang w:val="en-US"/>
        </w:rPr>
        <w:t xml:space="preserve"> </w:t>
      </w:r>
      <w:r w:rsidR="0052245A" w:rsidRPr="00F82C9B">
        <w:rPr>
          <w:rFonts w:ascii="Calibri" w:hAnsi="Calibri" w:cs="Calibri"/>
          <w:bCs/>
          <w:iCs/>
          <w:color w:val="0000FF"/>
          <w:sz w:val="22"/>
          <w:szCs w:val="22"/>
          <w:lang w:val="en-US"/>
        </w:rPr>
        <w:t xml:space="preserve"> </w:t>
      </w:r>
      <w:r w:rsidR="0052245A" w:rsidRPr="00F82C9B">
        <w:rPr>
          <w:rFonts w:ascii="Calibri" w:hAnsi="Calibri" w:cs="Calibri"/>
          <w:bCs/>
          <w:iCs/>
          <w:sz w:val="22"/>
          <w:szCs w:val="22"/>
          <w:lang w:val="en-US"/>
        </w:rPr>
        <w:t>No</w:t>
      </w:r>
    </w:p>
    <w:p w:rsidR="0052245A" w:rsidRPr="00F82C9B" w:rsidRDefault="005E3258" w:rsidP="00E90477">
      <w:pPr>
        <w:numPr>
          <w:ilvl w:val="0"/>
          <w:numId w:val="8"/>
        </w:numPr>
        <w:ind w:left="1080"/>
        <w:rPr>
          <w:rFonts w:ascii="Calibri" w:hAnsi="Calibri" w:cs="Calibri"/>
          <w:bCs/>
          <w:i/>
          <w:iCs/>
          <w:sz w:val="22"/>
          <w:szCs w:val="22"/>
        </w:rPr>
      </w:pPr>
      <w:r w:rsidRPr="00F82C9B">
        <w:rPr>
          <w:rFonts w:ascii="Calibri" w:hAnsi="Calibri" w:cs="Calibri"/>
          <w:bCs/>
          <w:i/>
          <w:iCs/>
          <w:sz w:val="22"/>
          <w:szCs w:val="22"/>
        </w:rPr>
        <w:t>*</w:t>
      </w:r>
      <w:r w:rsidR="0052245A" w:rsidRPr="007D2501">
        <w:rPr>
          <w:rFonts w:ascii="Calibri" w:hAnsi="Calibri" w:cs="Calibri"/>
          <w:bCs/>
          <w:i/>
          <w:iCs/>
          <w:color w:val="FF0000"/>
          <w:sz w:val="22"/>
          <w:szCs w:val="22"/>
        </w:rPr>
        <w:t xml:space="preserve">If </w:t>
      </w:r>
      <w:r w:rsidR="0052245A" w:rsidRPr="007D2501">
        <w:rPr>
          <w:rFonts w:ascii="Calibri" w:hAnsi="Calibri" w:cs="Calibri"/>
          <w:b/>
          <w:bCs/>
          <w:i/>
          <w:iCs/>
          <w:color w:val="FF0000"/>
          <w:sz w:val="22"/>
          <w:szCs w:val="22"/>
        </w:rPr>
        <w:t>No</w:t>
      </w:r>
      <w:r w:rsidR="0052245A" w:rsidRPr="007D2501">
        <w:rPr>
          <w:rFonts w:ascii="Calibri" w:hAnsi="Calibri" w:cs="Calibri"/>
          <w:bCs/>
          <w:i/>
          <w:iCs/>
          <w:color w:val="FF0000"/>
          <w:sz w:val="22"/>
          <w:szCs w:val="22"/>
        </w:rPr>
        <w:t xml:space="preserve">, </w:t>
      </w:r>
      <w:r w:rsidRPr="007D2501">
        <w:rPr>
          <w:rFonts w:ascii="Calibri" w:hAnsi="Calibri" w:cs="Calibri"/>
          <w:bCs/>
          <w:iCs/>
          <w:color w:val="FF0000"/>
          <w:sz w:val="22"/>
          <w:szCs w:val="22"/>
        </w:rPr>
        <w:t>who is listed as the c</w:t>
      </w:r>
      <w:r w:rsidR="0052245A" w:rsidRPr="007D2501">
        <w:rPr>
          <w:rFonts w:ascii="Calibri" w:hAnsi="Calibri" w:cs="Calibri"/>
          <w:bCs/>
          <w:iCs/>
          <w:color w:val="FF0000"/>
          <w:sz w:val="22"/>
          <w:szCs w:val="22"/>
        </w:rPr>
        <w:t xml:space="preserve">ertification agent?   </w:t>
      </w:r>
    </w:p>
    <w:p w:rsidR="00BC6F63" w:rsidRDefault="005E3258" w:rsidP="00BC6F63">
      <w:pPr>
        <w:pStyle w:val="ListParagraph"/>
        <w:spacing w:before="120"/>
        <w:ind w:left="360" w:firstLine="720"/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pPr>
      <w:r w:rsidRPr="00F82C9B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>Name of c</w:t>
      </w:r>
      <w:r w:rsidR="0052245A" w:rsidRPr="00F82C9B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>ertification agent</w:t>
      </w:r>
      <w:r w:rsidR="0052245A" w:rsidRPr="00F82C9B">
        <w:rPr>
          <w:rFonts w:ascii="Calibri" w:hAnsi="Calibri" w:cs="Calibri"/>
          <w:b/>
          <w:bCs/>
          <w:iCs/>
          <w:color w:val="000000"/>
          <w:sz w:val="22"/>
          <w:szCs w:val="22"/>
          <w:lang w:val="en-US"/>
        </w:rPr>
        <w:t>:</w:t>
      </w:r>
      <w:r w:rsidR="0052245A" w:rsidRPr="00F82C9B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</w:t>
      </w:r>
      <w:r w:rsidR="00FE404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FE404A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FE404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FE404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FE404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FE404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FE404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FE404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FE404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FE404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  <w:r w:rsidR="00FE404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 xml:space="preserve">                                         </w:t>
      </w:r>
    </w:p>
    <w:p w:rsidR="00BC6F63" w:rsidRDefault="00BC6F63" w:rsidP="00BC6F63">
      <w:pPr>
        <w:pStyle w:val="ListParagraph"/>
        <w:spacing w:before="120"/>
        <w:ind w:left="360" w:firstLine="720"/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pPr>
    </w:p>
    <w:p w:rsidR="0052245A" w:rsidRPr="00BC6F63" w:rsidRDefault="00FE404A" w:rsidP="00BC6F63">
      <w:pPr>
        <w:pStyle w:val="ListParagraph"/>
        <w:spacing w:before="120"/>
        <w:ind w:left="360" w:firstLine="720"/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pPr>
      <w:r w:rsidRPr="00BC6F63">
        <w:rPr>
          <w:rFonts w:ascii="Calibri" w:hAnsi="Calibri" w:cs="Calibri"/>
          <w:bCs/>
          <w:iCs/>
          <w:sz w:val="22"/>
          <w:szCs w:val="22"/>
          <w:lang w:val="en-US"/>
        </w:rPr>
        <w:t>C</w:t>
      </w:r>
      <w:r w:rsidR="0052245A" w:rsidRPr="00BC6F63">
        <w:rPr>
          <w:rFonts w:ascii="Calibri" w:hAnsi="Calibri" w:cs="Calibri"/>
          <w:bCs/>
          <w:iCs/>
          <w:sz w:val="22"/>
          <w:szCs w:val="22"/>
          <w:lang w:val="en-US"/>
        </w:rPr>
        <w:t>ontact Person:</w:t>
      </w:r>
      <w:r w:rsidRPr="00BC6F63">
        <w:rPr>
          <w:rFonts w:ascii="Calibri" w:hAnsi="Calibri" w:cs="Calibri"/>
          <w:bCs/>
          <w:iCs/>
          <w:sz w:val="22"/>
          <w:szCs w:val="22"/>
          <w:lang w:val="en-US"/>
        </w:rPr>
        <w:t xml:space="preserve"> </w:t>
      </w:r>
      <w:r w:rsidRPr="00BC6F63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BC6F63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Pr="00BC6F63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Pr="00BC6F63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Pr="007E7E01">
        <w:rPr>
          <w:lang w:val="en-US"/>
        </w:rPr>
        <w:t> </w:t>
      </w:r>
      <w:r w:rsidRPr="007E7E01">
        <w:rPr>
          <w:lang w:val="en-US"/>
        </w:rPr>
        <w:t> </w:t>
      </w:r>
      <w:r w:rsidRPr="007E7E01">
        <w:rPr>
          <w:lang w:val="en-US"/>
        </w:rPr>
        <w:t> </w:t>
      </w:r>
      <w:r w:rsidRPr="007E7E01">
        <w:rPr>
          <w:lang w:val="en-US"/>
        </w:rPr>
        <w:t> </w:t>
      </w:r>
      <w:r w:rsidRPr="007E7E01">
        <w:rPr>
          <w:lang w:val="en-US"/>
        </w:rPr>
        <w:t> </w:t>
      </w:r>
      <w:r w:rsidRPr="00BC6F63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  <w:r w:rsidR="0052245A" w:rsidRPr="00BC6F63">
        <w:rPr>
          <w:rFonts w:ascii="Calibri" w:hAnsi="Calibri" w:cs="Calibri"/>
          <w:bCs/>
          <w:iCs/>
          <w:sz w:val="22"/>
          <w:szCs w:val="22"/>
          <w:lang w:val="en-US"/>
        </w:rPr>
        <w:t xml:space="preserve"> </w:t>
      </w:r>
    </w:p>
    <w:p w:rsidR="002C7A6E" w:rsidRDefault="002C7A6E" w:rsidP="00B5181F">
      <w:pPr>
        <w:pStyle w:val="ListParagraph"/>
        <w:ind w:left="0"/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</w:pPr>
    </w:p>
    <w:p w:rsidR="0052245A" w:rsidRPr="00F82C9B" w:rsidRDefault="005E3258" w:rsidP="00B5181F">
      <w:pPr>
        <w:pStyle w:val="ListParagraph"/>
        <w:ind w:left="0"/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</w:pPr>
      <w:r w:rsidRPr="007D2501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>b)</w:t>
      </w:r>
      <w:r w:rsidRPr="00F82C9B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Is</w:t>
      </w:r>
      <w:r w:rsidR="0052245A" w:rsidRPr="00F82C9B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the Private Label Owner/Company certified organic by a</w:t>
      </w:r>
      <w:r w:rsidR="00AF2E5E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certifier other than PAO</w:t>
      </w:r>
      <w:r w:rsidR="0052245A" w:rsidRPr="00F82C9B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>?</w:t>
      </w:r>
      <w:r w:rsidR="007D2501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 </w:t>
      </w:r>
      <w:r w:rsidRPr="00F82C9B">
        <w:rPr>
          <w:rFonts w:ascii="Calibri" w:hAnsi="Calibri" w:cs="Calibri"/>
          <w:bCs/>
          <w:iCs/>
          <w:color w:val="0000FF"/>
          <w:sz w:val="22"/>
          <w:szCs w:val="22"/>
          <w:lang w:val="en-US"/>
        </w:rPr>
        <w:t xml:space="preserve"> </w:t>
      </w:r>
      <w:sdt>
        <w:sdtPr>
          <w:rPr>
            <w:rFonts w:ascii="Calibri" w:hAnsi="Calibri" w:cs="Calibri"/>
            <w:bCs/>
            <w:iCs/>
            <w:color w:val="0000FF"/>
            <w:sz w:val="22"/>
            <w:szCs w:val="22"/>
            <w:lang w:val="en-US"/>
          </w:rPr>
          <w:id w:val="-158314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A6E">
            <w:rPr>
              <w:rFonts w:ascii="MS Gothic" w:eastAsia="MS Gothic" w:hAnsi="MS Gothic" w:cs="Calibri" w:hint="eastAsia"/>
              <w:bCs/>
              <w:iCs/>
              <w:color w:val="0000FF"/>
              <w:sz w:val="22"/>
              <w:szCs w:val="22"/>
              <w:lang w:val="en-US"/>
            </w:rPr>
            <w:t>☐</w:t>
          </w:r>
        </w:sdtContent>
      </w:sdt>
      <w:r w:rsidR="0052245A" w:rsidRPr="00F82C9B">
        <w:rPr>
          <w:rFonts w:ascii="Calibri" w:hAnsi="Calibri" w:cs="Calibri"/>
          <w:bCs/>
          <w:iCs/>
          <w:color w:val="FF0000"/>
          <w:sz w:val="22"/>
          <w:szCs w:val="22"/>
          <w:lang w:val="en-US"/>
        </w:rPr>
        <w:t>*</w:t>
      </w:r>
      <w:r w:rsidR="0052245A" w:rsidRPr="00F82C9B">
        <w:rPr>
          <w:rFonts w:ascii="Calibri" w:hAnsi="Calibri" w:cs="Calibri"/>
          <w:bCs/>
          <w:iCs/>
          <w:sz w:val="22"/>
          <w:szCs w:val="22"/>
          <w:lang w:val="en-US"/>
        </w:rPr>
        <w:t xml:space="preserve">Yes   </w:t>
      </w:r>
      <w:sdt>
        <w:sdtPr>
          <w:rPr>
            <w:rFonts w:ascii="Calibri" w:hAnsi="Calibri" w:cs="Calibri"/>
            <w:bCs/>
            <w:iCs/>
            <w:sz w:val="22"/>
            <w:szCs w:val="22"/>
            <w:lang w:val="en-US"/>
          </w:rPr>
          <w:id w:val="-1503808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A6E">
            <w:rPr>
              <w:rFonts w:ascii="MS Gothic" w:eastAsia="MS Gothic" w:hAnsi="MS Gothic" w:cs="Calibri" w:hint="eastAsia"/>
              <w:bCs/>
              <w:iCs/>
              <w:sz w:val="22"/>
              <w:szCs w:val="22"/>
              <w:lang w:val="en-US"/>
            </w:rPr>
            <w:t>☐</w:t>
          </w:r>
        </w:sdtContent>
      </w:sdt>
      <w:r w:rsidR="0052245A" w:rsidRPr="00F82C9B">
        <w:rPr>
          <w:rFonts w:ascii="Calibri" w:hAnsi="Calibri" w:cs="Calibri"/>
          <w:bCs/>
          <w:iCs/>
          <w:color w:val="FF0000"/>
          <w:sz w:val="22"/>
          <w:szCs w:val="22"/>
          <w:lang w:val="en-US"/>
        </w:rPr>
        <w:t xml:space="preserve"> </w:t>
      </w:r>
      <w:r w:rsidR="0052245A" w:rsidRPr="00F82C9B">
        <w:rPr>
          <w:rFonts w:ascii="Calibri" w:hAnsi="Calibri" w:cs="Calibri"/>
          <w:bCs/>
          <w:iCs/>
          <w:color w:val="0000FF"/>
          <w:sz w:val="22"/>
          <w:szCs w:val="22"/>
          <w:lang w:val="en-US"/>
        </w:rPr>
        <w:t xml:space="preserve"> </w:t>
      </w:r>
      <w:r w:rsidR="0052245A" w:rsidRPr="00F82C9B">
        <w:rPr>
          <w:rFonts w:ascii="Calibri" w:hAnsi="Calibri" w:cs="Calibri"/>
          <w:bCs/>
          <w:iCs/>
          <w:sz w:val="22"/>
          <w:szCs w:val="22"/>
          <w:lang w:val="en-US"/>
        </w:rPr>
        <w:t>No</w:t>
      </w:r>
    </w:p>
    <w:p w:rsidR="0052245A" w:rsidRPr="000F7BCB" w:rsidRDefault="004B08B8" w:rsidP="00160422">
      <w:pPr>
        <w:pStyle w:val="ListParagraph"/>
        <w:numPr>
          <w:ilvl w:val="0"/>
          <w:numId w:val="13"/>
        </w:numPr>
        <w:rPr>
          <w:rFonts w:ascii="Calibri" w:hAnsi="Calibri" w:cs="Calibri"/>
          <w:bCs/>
          <w:i/>
          <w:iCs/>
          <w:color w:val="FF0000"/>
          <w:sz w:val="22"/>
          <w:szCs w:val="22"/>
          <w:lang w:val="en-US"/>
        </w:rPr>
      </w:pPr>
      <w:r w:rsidRPr="000F7BCB">
        <w:rPr>
          <w:rFonts w:ascii="Calibri" w:hAnsi="Calibri" w:cs="Calibri"/>
          <w:bCs/>
          <w:i/>
          <w:iCs/>
          <w:color w:val="FF0000"/>
          <w:sz w:val="22"/>
          <w:szCs w:val="22"/>
          <w:lang w:val="en-US"/>
        </w:rPr>
        <w:t>*</w:t>
      </w:r>
      <w:r w:rsidR="0052245A" w:rsidRPr="000F7BCB">
        <w:rPr>
          <w:rFonts w:ascii="Calibri" w:hAnsi="Calibri" w:cs="Calibri"/>
          <w:bCs/>
          <w:i/>
          <w:iCs/>
          <w:color w:val="FF0000"/>
          <w:sz w:val="22"/>
          <w:szCs w:val="22"/>
          <w:lang w:val="en-US"/>
        </w:rPr>
        <w:t xml:space="preserve">If </w:t>
      </w:r>
      <w:r w:rsidR="007D2501" w:rsidRPr="000F7BCB">
        <w:rPr>
          <w:rFonts w:ascii="Calibri" w:hAnsi="Calibri" w:cs="Calibri"/>
          <w:b/>
          <w:bCs/>
          <w:i/>
          <w:iCs/>
          <w:color w:val="FF0000"/>
          <w:sz w:val="22"/>
          <w:szCs w:val="22"/>
          <w:lang w:val="en-US"/>
        </w:rPr>
        <w:t>Y</w:t>
      </w:r>
      <w:r w:rsidR="0052245A" w:rsidRPr="000F7BCB">
        <w:rPr>
          <w:rFonts w:ascii="Calibri" w:hAnsi="Calibri" w:cs="Calibri"/>
          <w:b/>
          <w:bCs/>
          <w:i/>
          <w:iCs/>
          <w:color w:val="FF0000"/>
          <w:sz w:val="22"/>
          <w:szCs w:val="22"/>
          <w:lang w:val="en-US"/>
        </w:rPr>
        <w:t>es</w:t>
      </w:r>
      <w:r w:rsidR="007D2501" w:rsidRPr="000F7BCB">
        <w:rPr>
          <w:rFonts w:ascii="Calibri" w:hAnsi="Calibri" w:cs="Calibri"/>
          <w:bCs/>
          <w:i/>
          <w:iCs/>
          <w:color w:val="FF0000"/>
          <w:sz w:val="22"/>
          <w:szCs w:val="22"/>
          <w:lang w:val="en-US"/>
        </w:rPr>
        <w:t>, please attach</w:t>
      </w:r>
      <w:r w:rsidR="0052245A" w:rsidRPr="000F7BCB">
        <w:rPr>
          <w:rFonts w:ascii="Calibri" w:hAnsi="Calibri" w:cs="Calibri"/>
          <w:bCs/>
          <w:i/>
          <w:iCs/>
          <w:color w:val="FF0000"/>
          <w:sz w:val="22"/>
          <w:szCs w:val="22"/>
          <w:lang w:val="en-US"/>
        </w:rPr>
        <w:t xml:space="preserve"> the Private Label Owner’s organic certificate</w:t>
      </w:r>
    </w:p>
    <w:p w:rsidR="0052245A" w:rsidRPr="00F82C9B" w:rsidRDefault="0052245A" w:rsidP="00B5181F">
      <w:pPr>
        <w:rPr>
          <w:rFonts w:ascii="Calibri" w:hAnsi="Calibri" w:cs="Calibri"/>
          <w:bCs/>
          <w:iCs/>
          <w:color w:val="FF0000"/>
          <w:sz w:val="22"/>
          <w:szCs w:val="22"/>
        </w:rPr>
      </w:pPr>
    </w:p>
    <w:p w:rsidR="00160422" w:rsidRPr="00F82C9B" w:rsidRDefault="0052245A" w:rsidP="00160422">
      <w:pPr>
        <w:pStyle w:val="ListParagraph"/>
        <w:ind w:left="0"/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</w:pPr>
      <w:r w:rsidRPr="007D2501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>c)</w:t>
      </w:r>
      <w:r w:rsidR="005B7737" w:rsidRPr="00F82C9B">
        <w:rPr>
          <w:rFonts w:ascii="Calibri" w:hAnsi="Calibri" w:cs="Calibri"/>
          <w:b/>
          <w:bCs/>
          <w:iCs/>
          <w:color w:val="000000"/>
          <w:sz w:val="22"/>
          <w:szCs w:val="22"/>
          <w:lang w:val="en-US"/>
        </w:rPr>
        <w:t xml:space="preserve"> </w:t>
      </w:r>
      <w:r w:rsidRPr="00F82C9B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>Who is responsible for designing the label(s)?</w:t>
      </w:r>
    </w:p>
    <w:p w:rsidR="0052245A" w:rsidRPr="000F7BCB" w:rsidRDefault="0052245A" w:rsidP="00160422">
      <w:pPr>
        <w:pStyle w:val="ListParagraph"/>
        <w:ind w:left="0" w:firstLine="1170"/>
        <w:rPr>
          <w:rFonts w:ascii="Calibri" w:hAnsi="Calibri" w:cs="Calibri"/>
          <w:bCs/>
          <w:iCs/>
          <w:sz w:val="22"/>
          <w:szCs w:val="22"/>
          <w:lang w:val="en-US"/>
        </w:rPr>
      </w:pPr>
      <w:r w:rsidRPr="00F82C9B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 </w:t>
      </w:r>
      <w:sdt>
        <w:sdtPr>
          <w:rPr>
            <w:rFonts w:ascii="Calibri" w:hAnsi="Calibri" w:cs="Calibri"/>
            <w:bCs/>
            <w:iCs/>
            <w:color w:val="000000"/>
            <w:sz w:val="22"/>
            <w:szCs w:val="22"/>
            <w:lang w:val="en-US"/>
          </w:rPr>
          <w:id w:val="2141607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A6E">
            <w:rPr>
              <w:rFonts w:ascii="MS Gothic" w:eastAsia="MS Gothic" w:hAnsi="MS Gothic" w:cs="Calibri" w:hint="eastAsia"/>
              <w:bCs/>
              <w:iCs/>
              <w:color w:val="000000"/>
              <w:sz w:val="22"/>
              <w:szCs w:val="22"/>
              <w:lang w:val="en-US"/>
            </w:rPr>
            <w:t>☐</w:t>
          </w:r>
        </w:sdtContent>
      </w:sdt>
      <w:r w:rsidRPr="00F82C9B">
        <w:rPr>
          <w:rFonts w:ascii="Calibri" w:hAnsi="Calibri" w:cs="Calibri"/>
          <w:bCs/>
          <w:iCs/>
          <w:color w:val="0000FF"/>
          <w:sz w:val="22"/>
          <w:szCs w:val="22"/>
          <w:lang w:val="en-US"/>
        </w:rPr>
        <w:t xml:space="preserve"> </w:t>
      </w:r>
      <w:r w:rsidR="00AF2E5E">
        <w:rPr>
          <w:rFonts w:ascii="Calibri" w:hAnsi="Calibri" w:cs="Calibri"/>
          <w:bCs/>
          <w:iCs/>
          <w:sz w:val="22"/>
          <w:szCs w:val="22"/>
          <w:lang w:val="en-US"/>
        </w:rPr>
        <w:t>Primus Auditing Ops</w:t>
      </w:r>
      <w:r w:rsidRPr="00F82C9B">
        <w:rPr>
          <w:rFonts w:ascii="Calibri" w:hAnsi="Calibri" w:cs="Calibri"/>
          <w:bCs/>
          <w:iCs/>
          <w:sz w:val="22"/>
          <w:szCs w:val="22"/>
          <w:lang w:val="en-US"/>
        </w:rPr>
        <w:t xml:space="preserve"> Certified Entity/Operation (</w:t>
      </w:r>
      <w:r w:rsidR="005B7737" w:rsidRPr="00F82C9B">
        <w:rPr>
          <w:rFonts w:ascii="Calibri" w:hAnsi="Calibri" w:cs="Calibri"/>
          <w:bCs/>
          <w:iCs/>
          <w:sz w:val="22"/>
          <w:szCs w:val="22"/>
          <w:lang w:val="en-US"/>
        </w:rPr>
        <w:t>listed in section 1</w:t>
      </w:r>
      <w:r w:rsidRPr="00F82C9B">
        <w:rPr>
          <w:rFonts w:ascii="Calibri" w:hAnsi="Calibri" w:cs="Calibri"/>
          <w:bCs/>
          <w:iCs/>
          <w:sz w:val="22"/>
          <w:szCs w:val="22"/>
          <w:lang w:val="en-US"/>
        </w:rPr>
        <w:t>)</w:t>
      </w:r>
      <w:r w:rsidR="005B7737" w:rsidRPr="000F7BCB">
        <w:rPr>
          <w:rFonts w:ascii="Calibri" w:hAnsi="Calibri" w:cs="Calibri"/>
          <w:bCs/>
          <w:iCs/>
          <w:sz w:val="22"/>
          <w:szCs w:val="22"/>
          <w:lang w:val="en-US"/>
        </w:rPr>
        <w:t xml:space="preserve"> </w:t>
      </w:r>
      <w:r w:rsidR="002C7A6E">
        <w:rPr>
          <w:rFonts w:ascii="Calibri" w:hAnsi="Calibri" w:cs="Calibri"/>
          <w:bCs/>
          <w:iCs/>
          <w:sz w:val="22"/>
          <w:szCs w:val="22"/>
          <w:lang w:val="en-US"/>
        </w:rPr>
        <w:t xml:space="preserve">   </w:t>
      </w:r>
      <w:r w:rsidR="005B7737" w:rsidRPr="000F7BCB">
        <w:rPr>
          <w:rFonts w:ascii="Calibri" w:hAnsi="Calibri" w:cs="Calibri"/>
          <w:bCs/>
          <w:iCs/>
          <w:sz w:val="22"/>
          <w:szCs w:val="22"/>
          <w:lang w:val="en-US"/>
        </w:rPr>
        <w:t xml:space="preserve">   </w:t>
      </w:r>
      <w:sdt>
        <w:sdtPr>
          <w:rPr>
            <w:rFonts w:ascii="Calibri" w:hAnsi="Calibri" w:cs="Calibri"/>
            <w:bCs/>
            <w:iCs/>
            <w:sz w:val="22"/>
            <w:szCs w:val="22"/>
            <w:lang w:val="en-US"/>
          </w:rPr>
          <w:id w:val="-26952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A6E">
            <w:rPr>
              <w:rFonts w:ascii="MS Gothic" w:eastAsia="MS Gothic" w:hAnsi="MS Gothic" w:cs="Calibri" w:hint="eastAsia"/>
              <w:bCs/>
              <w:iCs/>
              <w:sz w:val="22"/>
              <w:szCs w:val="22"/>
              <w:lang w:val="en-US"/>
            </w:rPr>
            <w:t>☐</w:t>
          </w:r>
        </w:sdtContent>
      </w:sdt>
      <w:r w:rsidRPr="000F7BCB">
        <w:rPr>
          <w:rFonts w:ascii="Calibri" w:hAnsi="Calibri" w:cs="Calibri"/>
          <w:bCs/>
          <w:iCs/>
          <w:sz w:val="22"/>
          <w:szCs w:val="22"/>
          <w:lang w:val="en-US"/>
        </w:rPr>
        <w:t>Private Label Owner</w:t>
      </w:r>
    </w:p>
    <w:p w:rsidR="0052245A" w:rsidRPr="00F82C9B" w:rsidRDefault="0052245A" w:rsidP="00B5181F">
      <w:pPr>
        <w:rPr>
          <w:rFonts w:ascii="Calibri" w:hAnsi="Calibri" w:cs="Calibri"/>
          <w:bCs/>
          <w:iCs/>
          <w:sz w:val="22"/>
          <w:szCs w:val="22"/>
        </w:rPr>
      </w:pPr>
    </w:p>
    <w:p w:rsidR="004B08B8" w:rsidRPr="00F82C9B" w:rsidRDefault="0052245A" w:rsidP="00B5181F">
      <w:pPr>
        <w:pStyle w:val="ListParagraph"/>
        <w:ind w:left="0"/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</w:pPr>
      <w:r w:rsidRPr="007D2501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>d)</w:t>
      </w:r>
      <w:r w:rsidR="004B08B8" w:rsidRPr="00F82C9B">
        <w:rPr>
          <w:rFonts w:ascii="Calibri" w:hAnsi="Calibri" w:cs="Calibri"/>
          <w:b/>
          <w:bCs/>
          <w:iCs/>
          <w:color w:val="000000"/>
          <w:sz w:val="22"/>
          <w:szCs w:val="22"/>
          <w:lang w:val="en-US"/>
        </w:rPr>
        <w:t xml:space="preserve"> </w:t>
      </w:r>
      <w:r w:rsidRPr="00F82C9B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Who is responsible for printing the label(s)?   </w:t>
      </w:r>
    </w:p>
    <w:p w:rsidR="0052245A" w:rsidRPr="000F7BCB" w:rsidRDefault="004B08B8" w:rsidP="00160422">
      <w:pPr>
        <w:pStyle w:val="ListParagraph"/>
        <w:ind w:left="0"/>
        <w:rPr>
          <w:rFonts w:ascii="Calibri" w:hAnsi="Calibri" w:cs="Calibri"/>
          <w:bCs/>
          <w:iCs/>
          <w:sz w:val="22"/>
          <w:szCs w:val="22"/>
          <w:lang w:val="en-US"/>
        </w:rPr>
      </w:pPr>
      <w:r w:rsidRPr="00F82C9B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</w:t>
      </w:r>
      <w:r w:rsidR="0052245A" w:rsidRPr="00F82C9B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</w:t>
      </w:r>
      <w:r w:rsidR="00160422" w:rsidRPr="00F82C9B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ab/>
      </w:r>
      <w:r w:rsidR="00160422" w:rsidRPr="00F82C9B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ab/>
      </w:r>
      <w:sdt>
        <w:sdtPr>
          <w:rPr>
            <w:rFonts w:ascii="Calibri" w:hAnsi="Calibri" w:cs="Calibri"/>
            <w:bCs/>
            <w:iCs/>
            <w:color w:val="000000"/>
            <w:sz w:val="22"/>
            <w:szCs w:val="22"/>
            <w:lang w:val="en-US"/>
          </w:rPr>
          <w:id w:val="-282890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A6E">
            <w:rPr>
              <w:rFonts w:ascii="MS Gothic" w:eastAsia="MS Gothic" w:hAnsi="MS Gothic" w:cs="Calibri" w:hint="eastAsia"/>
              <w:bCs/>
              <w:iCs/>
              <w:color w:val="000000"/>
              <w:sz w:val="22"/>
              <w:szCs w:val="22"/>
              <w:lang w:val="en-US"/>
            </w:rPr>
            <w:t>☐</w:t>
          </w:r>
        </w:sdtContent>
      </w:sdt>
      <w:r w:rsidR="00AF2E5E">
        <w:rPr>
          <w:rFonts w:ascii="Calibri" w:hAnsi="Calibri" w:cs="Calibri"/>
          <w:bCs/>
          <w:iCs/>
          <w:sz w:val="22"/>
          <w:szCs w:val="22"/>
          <w:lang w:val="en-US"/>
        </w:rPr>
        <w:t>Primus Auditing Ops</w:t>
      </w:r>
      <w:r w:rsidR="00AF2E5E" w:rsidRPr="00F82C9B">
        <w:rPr>
          <w:rFonts w:ascii="Calibri" w:hAnsi="Calibri" w:cs="Calibri"/>
          <w:bCs/>
          <w:iCs/>
          <w:sz w:val="22"/>
          <w:szCs w:val="22"/>
          <w:lang w:val="en-US"/>
        </w:rPr>
        <w:t xml:space="preserve"> </w:t>
      </w:r>
      <w:r w:rsidR="0052245A" w:rsidRPr="00F82C9B">
        <w:rPr>
          <w:rFonts w:ascii="Calibri" w:hAnsi="Calibri" w:cs="Calibri"/>
          <w:bCs/>
          <w:iCs/>
          <w:sz w:val="22"/>
          <w:szCs w:val="22"/>
          <w:lang w:val="en-US"/>
        </w:rPr>
        <w:t>Certified Entity/Operation</w:t>
      </w:r>
      <w:r w:rsidRPr="00F82C9B">
        <w:rPr>
          <w:rFonts w:ascii="Calibri" w:hAnsi="Calibri" w:cs="Calibri"/>
          <w:bCs/>
          <w:iCs/>
          <w:sz w:val="22"/>
          <w:szCs w:val="22"/>
          <w:lang w:val="en-US"/>
        </w:rPr>
        <w:t xml:space="preserve"> (listed in section 1</w:t>
      </w:r>
      <w:r w:rsidR="0052245A" w:rsidRPr="00F82C9B">
        <w:rPr>
          <w:rFonts w:ascii="Calibri" w:hAnsi="Calibri" w:cs="Calibri"/>
          <w:bCs/>
          <w:iCs/>
          <w:sz w:val="22"/>
          <w:szCs w:val="22"/>
          <w:lang w:val="en-US"/>
        </w:rPr>
        <w:t>)</w:t>
      </w:r>
      <w:r w:rsidRPr="000F7BCB">
        <w:rPr>
          <w:rFonts w:ascii="Calibri" w:hAnsi="Calibri" w:cs="Calibri"/>
          <w:bCs/>
          <w:iCs/>
          <w:sz w:val="22"/>
          <w:szCs w:val="22"/>
          <w:lang w:val="en-US"/>
        </w:rPr>
        <w:t xml:space="preserve">   </w:t>
      </w:r>
      <w:sdt>
        <w:sdtPr>
          <w:rPr>
            <w:rFonts w:ascii="Calibri" w:hAnsi="Calibri" w:cs="Calibri"/>
            <w:bCs/>
            <w:iCs/>
            <w:sz w:val="22"/>
            <w:szCs w:val="22"/>
            <w:lang w:val="en-US"/>
          </w:rPr>
          <w:id w:val="1352597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A6E">
            <w:rPr>
              <w:rFonts w:ascii="MS Gothic" w:eastAsia="MS Gothic" w:hAnsi="MS Gothic" w:cs="Calibri" w:hint="eastAsia"/>
              <w:bCs/>
              <w:iCs/>
              <w:sz w:val="22"/>
              <w:szCs w:val="22"/>
              <w:lang w:val="en-US"/>
            </w:rPr>
            <w:t>☐</w:t>
          </w:r>
        </w:sdtContent>
      </w:sdt>
      <w:r w:rsidR="0052245A" w:rsidRPr="000F7BCB">
        <w:rPr>
          <w:rFonts w:ascii="Calibri" w:hAnsi="Calibri" w:cs="Calibri"/>
          <w:bCs/>
          <w:iCs/>
          <w:sz w:val="22"/>
          <w:szCs w:val="22"/>
          <w:lang w:val="en-US"/>
        </w:rPr>
        <w:t>Private Label Owner</w:t>
      </w:r>
    </w:p>
    <w:p w:rsidR="0052245A" w:rsidRPr="00F82C9B" w:rsidRDefault="0052245A" w:rsidP="00B5181F">
      <w:pPr>
        <w:rPr>
          <w:rFonts w:ascii="Calibri" w:hAnsi="Calibri" w:cs="Calibri"/>
          <w:bCs/>
          <w:iCs/>
          <w:sz w:val="22"/>
          <w:szCs w:val="22"/>
        </w:rPr>
      </w:pPr>
    </w:p>
    <w:p w:rsidR="004B08B8" w:rsidRPr="00F82C9B" w:rsidRDefault="0052245A" w:rsidP="00B5181F">
      <w:pPr>
        <w:pStyle w:val="ListParagraph"/>
        <w:ind w:left="0"/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</w:pPr>
      <w:r w:rsidRPr="007D2501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>e)</w:t>
      </w:r>
      <w:r w:rsidR="004B08B8" w:rsidRPr="00F82C9B">
        <w:rPr>
          <w:rFonts w:ascii="Calibri" w:hAnsi="Calibri" w:cs="Calibri"/>
          <w:b/>
          <w:bCs/>
          <w:iCs/>
          <w:color w:val="000000"/>
          <w:sz w:val="22"/>
          <w:szCs w:val="22"/>
          <w:lang w:val="en-US"/>
        </w:rPr>
        <w:t xml:space="preserve"> </w:t>
      </w:r>
      <w:r w:rsidRPr="00F82C9B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>Who is responsible for the inventory of the label(s)?</w:t>
      </w:r>
    </w:p>
    <w:p w:rsidR="0052245A" w:rsidRPr="000F7BCB" w:rsidRDefault="00603E7C" w:rsidP="00160422">
      <w:pPr>
        <w:pStyle w:val="ListParagraph"/>
        <w:ind w:firstLine="720"/>
        <w:rPr>
          <w:rFonts w:ascii="Calibri" w:hAnsi="Calibri" w:cs="Calibri"/>
          <w:bCs/>
          <w:iCs/>
          <w:sz w:val="22"/>
          <w:szCs w:val="22"/>
          <w:lang w:val="en-US"/>
        </w:rPr>
      </w:pPr>
      <w:sdt>
        <w:sdtPr>
          <w:rPr>
            <w:rFonts w:ascii="Calibri" w:hAnsi="Calibri" w:cs="Calibri"/>
            <w:bCs/>
            <w:iCs/>
            <w:sz w:val="22"/>
            <w:szCs w:val="22"/>
            <w:lang w:val="en-US"/>
          </w:rPr>
          <w:id w:val="615187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A6E">
            <w:rPr>
              <w:rFonts w:ascii="MS Gothic" w:eastAsia="MS Gothic" w:hAnsi="MS Gothic" w:cs="Calibri" w:hint="eastAsia"/>
              <w:bCs/>
              <w:iCs/>
              <w:sz w:val="22"/>
              <w:szCs w:val="22"/>
              <w:lang w:val="en-US"/>
            </w:rPr>
            <w:t>☐</w:t>
          </w:r>
        </w:sdtContent>
      </w:sdt>
      <w:r w:rsidR="00AF2E5E">
        <w:rPr>
          <w:rFonts w:ascii="Calibri" w:hAnsi="Calibri" w:cs="Calibri"/>
          <w:bCs/>
          <w:iCs/>
          <w:sz w:val="22"/>
          <w:szCs w:val="22"/>
          <w:lang w:val="en-US"/>
        </w:rPr>
        <w:t>Primus Auditing Ops</w:t>
      </w:r>
      <w:r w:rsidR="00AF2E5E" w:rsidRPr="00F82C9B">
        <w:rPr>
          <w:rFonts w:ascii="Calibri" w:hAnsi="Calibri" w:cs="Calibri"/>
          <w:bCs/>
          <w:iCs/>
          <w:sz w:val="22"/>
          <w:szCs w:val="22"/>
          <w:lang w:val="en-US"/>
        </w:rPr>
        <w:t xml:space="preserve"> </w:t>
      </w:r>
      <w:r w:rsidR="004B08B8" w:rsidRPr="00F82C9B">
        <w:rPr>
          <w:rFonts w:ascii="Calibri" w:hAnsi="Calibri" w:cs="Calibri"/>
          <w:bCs/>
          <w:iCs/>
          <w:sz w:val="22"/>
          <w:szCs w:val="22"/>
          <w:lang w:val="en-US"/>
        </w:rPr>
        <w:t>Certified Entity/Operation (listed in section 1</w:t>
      </w:r>
      <w:r w:rsidR="0052245A" w:rsidRPr="00F82C9B">
        <w:rPr>
          <w:rFonts w:ascii="Calibri" w:hAnsi="Calibri" w:cs="Calibri"/>
          <w:bCs/>
          <w:iCs/>
          <w:sz w:val="22"/>
          <w:szCs w:val="22"/>
          <w:lang w:val="en-US"/>
        </w:rPr>
        <w:t>)</w:t>
      </w:r>
      <w:r w:rsidR="0052245A" w:rsidRPr="000F7BCB">
        <w:rPr>
          <w:rFonts w:ascii="Calibri" w:hAnsi="Calibri" w:cs="Calibri"/>
          <w:bCs/>
          <w:iCs/>
          <w:sz w:val="22"/>
          <w:szCs w:val="22"/>
          <w:lang w:val="en-US"/>
        </w:rPr>
        <w:t xml:space="preserve">  </w:t>
      </w:r>
      <w:sdt>
        <w:sdtPr>
          <w:rPr>
            <w:rFonts w:ascii="Calibri" w:hAnsi="Calibri" w:cs="Calibri"/>
            <w:bCs/>
            <w:iCs/>
            <w:sz w:val="22"/>
            <w:szCs w:val="22"/>
            <w:lang w:val="en-US"/>
          </w:rPr>
          <w:id w:val="-157239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A6E">
            <w:rPr>
              <w:rFonts w:ascii="MS Gothic" w:eastAsia="MS Gothic" w:hAnsi="MS Gothic" w:cs="Calibri" w:hint="eastAsia"/>
              <w:bCs/>
              <w:iCs/>
              <w:sz w:val="22"/>
              <w:szCs w:val="22"/>
              <w:lang w:val="en-US"/>
            </w:rPr>
            <w:t>☐</w:t>
          </w:r>
        </w:sdtContent>
      </w:sdt>
      <w:r w:rsidR="0052245A" w:rsidRPr="000F7BCB">
        <w:rPr>
          <w:rFonts w:ascii="Calibri" w:hAnsi="Calibri" w:cs="Calibri"/>
          <w:bCs/>
          <w:iCs/>
          <w:sz w:val="22"/>
          <w:szCs w:val="22"/>
          <w:lang w:val="en-US"/>
        </w:rPr>
        <w:t>Private Label Owner</w:t>
      </w:r>
    </w:p>
    <w:p w:rsidR="0052245A" w:rsidRPr="00F82C9B" w:rsidRDefault="0052245A" w:rsidP="00B5181F">
      <w:pPr>
        <w:rPr>
          <w:rFonts w:ascii="Calibri" w:hAnsi="Calibri" w:cs="Calibri"/>
          <w:bCs/>
          <w:iCs/>
          <w:sz w:val="22"/>
          <w:szCs w:val="22"/>
        </w:rPr>
      </w:pPr>
    </w:p>
    <w:p w:rsidR="0052245A" w:rsidRPr="00F82C9B" w:rsidRDefault="0052245A" w:rsidP="00B5181F">
      <w:pPr>
        <w:pStyle w:val="ListParagraph"/>
        <w:numPr>
          <w:ilvl w:val="0"/>
          <w:numId w:val="6"/>
        </w:numPr>
        <w:ind w:left="0"/>
        <w:rPr>
          <w:rFonts w:ascii="Calibri" w:hAnsi="Calibri" w:cs="Calibri"/>
          <w:b/>
          <w:sz w:val="22"/>
          <w:szCs w:val="22"/>
          <w:u w:val="single"/>
          <w:lang w:val="en-US"/>
        </w:rPr>
      </w:pPr>
      <w:r w:rsidRPr="00F82C9B">
        <w:rPr>
          <w:rFonts w:ascii="Calibri" w:hAnsi="Calibri" w:cs="Calibri"/>
          <w:b/>
          <w:sz w:val="22"/>
          <w:szCs w:val="22"/>
          <w:u w:val="single"/>
          <w:lang w:val="en-US"/>
        </w:rPr>
        <w:t>The Information listed below must be answered and completed by the Private Label Company:</w:t>
      </w:r>
    </w:p>
    <w:p w:rsidR="0052245A" w:rsidRPr="00F82C9B" w:rsidRDefault="0052245A" w:rsidP="00B5181F">
      <w:pPr>
        <w:rPr>
          <w:rFonts w:ascii="Calibri" w:hAnsi="Calibri" w:cs="Calibri"/>
          <w:bCs/>
          <w:iCs/>
          <w:sz w:val="22"/>
          <w:szCs w:val="22"/>
        </w:rPr>
      </w:pPr>
    </w:p>
    <w:p w:rsidR="0052245A" w:rsidRPr="00BC6F63" w:rsidRDefault="0052245A" w:rsidP="00BC6F63">
      <w:pPr>
        <w:numPr>
          <w:ilvl w:val="0"/>
          <w:numId w:val="10"/>
        </w:numPr>
        <w:ind w:left="360"/>
        <w:rPr>
          <w:rFonts w:ascii="Calibri" w:hAnsi="Calibri" w:cs="Calibri"/>
          <w:bCs/>
          <w:iCs/>
          <w:sz w:val="22"/>
          <w:szCs w:val="22"/>
        </w:rPr>
      </w:pPr>
      <w:r w:rsidRPr="00BC6F63">
        <w:rPr>
          <w:rFonts w:ascii="Calibri" w:hAnsi="Calibri" w:cs="Calibri"/>
          <w:bCs/>
          <w:iCs/>
          <w:sz w:val="22"/>
          <w:szCs w:val="22"/>
        </w:rPr>
        <w:t>The labels identified above are ex</w:t>
      </w:r>
      <w:r w:rsidR="00AF2E5E" w:rsidRPr="00BC6F63">
        <w:rPr>
          <w:rFonts w:ascii="Calibri" w:hAnsi="Calibri" w:cs="Calibri"/>
          <w:bCs/>
          <w:iCs/>
          <w:sz w:val="22"/>
          <w:szCs w:val="22"/>
        </w:rPr>
        <w:t>clusively used by the PAO</w:t>
      </w:r>
      <w:r w:rsidRPr="00BC6F63">
        <w:rPr>
          <w:rFonts w:ascii="Calibri" w:hAnsi="Calibri" w:cs="Calibri"/>
          <w:bCs/>
          <w:iCs/>
          <w:sz w:val="22"/>
          <w:szCs w:val="22"/>
        </w:rPr>
        <w:t xml:space="preserve"> Certified operation who is labeling organic products for </w:t>
      </w:r>
      <w:r w:rsidR="004B08B8" w:rsidRPr="00BC6F63">
        <w:rPr>
          <w:rFonts w:ascii="Calibri" w:hAnsi="Calibri" w:cs="Calibri"/>
          <w:bCs/>
          <w:iCs/>
          <w:sz w:val="22"/>
          <w:szCs w:val="22"/>
        </w:rPr>
        <w:t>us (</w:t>
      </w:r>
      <w:r w:rsidRPr="00BC6F63">
        <w:rPr>
          <w:rFonts w:ascii="Calibri" w:hAnsi="Calibri" w:cs="Calibri"/>
          <w:bCs/>
          <w:iCs/>
          <w:sz w:val="22"/>
          <w:szCs w:val="22"/>
        </w:rPr>
        <w:t>i.e. no other entity or operation uses /packs product</w:t>
      </w:r>
      <w:r w:rsidR="004B08B8" w:rsidRPr="00BC6F63">
        <w:rPr>
          <w:rFonts w:ascii="Calibri" w:hAnsi="Calibri" w:cs="Calibri"/>
          <w:bCs/>
          <w:iCs/>
          <w:sz w:val="22"/>
          <w:szCs w:val="22"/>
        </w:rPr>
        <w:t xml:space="preserve">s into the labels listed </w:t>
      </w:r>
      <w:r w:rsidR="00BC6F63">
        <w:rPr>
          <w:rFonts w:ascii="Calibri" w:hAnsi="Calibri" w:cs="Calibri"/>
          <w:bCs/>
          <w:iCs/>
          <w:sz w:val="22"/>
          <w:szCs w:val="22"/>
        </w:rPr>
        <w:t>above)</w:t>
      </w:r>
      <w:r w:rsidR="00AF2E5E" w:rsidRPr="00BC6F63">
        <w:rPr>
          <w:rFonts w:ascii="Calibri" w:hAnsi="Calibri" w:cs="Calibri"/>
          <w:bCs/>
          <w:iCs/>
          <w:sz w:val="22"/>
          <w:szCs w:val="22"/>
        </w:rPr>
        <w:t xml:space="preserve">                                                                                                                                    </w:t>
      </w:r>
      <w:sdt>
        <w:sdtPr>
          <w:rPr>
            <w:rFonts w:ascii="MS Gothic" w:eastAsia="MS Gothic" w:hAnsi="MS Gothic" w:cs="Calibri"/>
            <w:bCs/>
            <w:iCs/>
            <w:sz w:val="22"/>
            <w:szCs w:val="22"/>
          </w:rPr>
          <w:id w:val="81111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F63" w:rsidRPr="00BC6F63">
            <w:rPr>
              <w:rFonts w:ascii="MS Gothic" w:eastAsia="MS Gothic" w:hAnsi="MS Gothic" w:cs="Calibri" w:hint="eastAsia"/>
              <w:bCs/>
              <w:iCs/>
              <w:sz w:val="22"/>
              <w:szCs w:val="22"/>
            </w:rPr>
            <w:t>☐</w:t>
          </w:r>
        </w:sdtContent>
      </w:sdt>
      <w:r w:rsidRPr="00BC6F63">
        <w:rPr>
          <w:rFonts w:ascii="Calibri" w:hAnsi="Calibri" w:cs="Calibri"/>
          <w:bCs/>
          <w:iCs/>
          <w:color w:val="0000FF"/>
          <w:sz w:val="22"/>
          <w:szCs w:val="22"/>
        </w:rPr>
        <w:t xml:space="preserve"> </w:t>
      </w:r>
      <w:r w:rsidRPr="00BC6F63">
        <w:rPr>
          <w:rFonts w:ascii="Calibri" w:hAnsi="Calibri" w:cs="Calibri"/>
          <w:bCs/>
          <w:iCs/>
          <w:sz w:val="22"/>
          <w:szCs w:val="22"/>
        </w:rPr>
        <w:t xml:space="preserve"> True   </w:t>
      </w:r>
      <w:sdt>
        <w:sdtPr>
          <w:rPr>
            <w:rFonts w:ascii="MS Gothic" w:eastAsia="MS Gothic" w:hAnsi="MS Gothic" w:cs="Calibri"/>
            <w:bCs/>
            <w:iCs/>
            <w:sz w:val="22"/>
            <w:szCs w:val="22"/>
          </w:rPr>
          <w:id w:val="-1497949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A6E" w:rsidRPr="00BC6F63">
            <w:rPr>
              <w:rFonts w:ascii="MS Gothic" w:eastAsia="MS Gothic" w:hAnsi="MS Gothic" w:cs="Calibri" w:hint="eastAsia"/>
              <w:bCs/>
              <w:iCs/>
              <w:sz w:val="22"/>
              <w:szCs w:val="22"/>
            </w:rPr>
            <w:t>☐</w:t>
          </w:r>
        </w:sdtContent>
      </w:sdt>
      <w:r w:rsidRPr="00BC6F63">
        <w:rPr>
          <w:rFonts w:ascii="Calibri" w:hAnsi="Calibri" w:cs="Calibri"/>
          <w:bCs/>
          <w:iCs/>
          <w:color w:val="FF0000"/>
          <w:sz w:val="22"/>
          <w:szCs w:val="22"/>
        </w:rPr>
        <w:t xml:space="preserve"> </w:t>
      </w:r>
      <w:r w:rsidRPr="00BC6F63">
        <w:rPr>
          <w:rFonts w:ascii="Calibri" w:hAnsi="Calibri" w:cs="Calibri"/>
          <w:bCs/>
          <w:iCs/>
          <w:color w:val="0000FF"/>
          <w:sz w:val="22"/>
          <w:szCs w:val="22"/>
        </w:rPr>
        <w:t xml:space="preserve"> </w:t>
      </w:r>
      <w:r w:rsidRPr="00BC6F63">
        <w:rPr>
          <w:rFonts w:ascii="Calibri" w:hAnsi="Calibri" w:cs="Calibri"/>
          <w:bCs/>
          <w:iCs/>
          <w:sz w:val="22"/>
          <w:szCs w:val="22"/>
        </w:rPr>
        <w:t xml:space="preserve">False   </w:t>
      </w:r>
    </w:p>
    <w:p w:rsidR="0052245A" w:rsidRPr="00BC6F63" w:rsidRDefault="0052245A" w:rsidP="00B5181F">
      <w:pPr>
        <w:rPr>
          <w:rFonts w:ascii="Calibri" w:hAnsi="Calibri" w:cs="Calibri"/>
          <w:bCs/>
          <w:iCs/>
          <w:sz w:val="22"/>
          <w:szCs w:val="22"/>
        </w:rPr>
      </w:pPr>
      <w:r w:rsidRPr="00F82C9B">
        <w:rPr>
          <w:rFonts w:ascii="Calibri" w:hAnsi="Calibri" w:cs="Calibri"/>
          <w:bCs/>
          <w:iCs/>
          <w:sz w:val="22"/>
          <w:szCs w:val="22"/>
        </w:rPr>
        <w:tab/>
      </w:r>
    </w:p>
    <w:p w:rsidR="0052245A" w:rsidRPr="00F82C9B" w:rsidRDefault="001212A3" w:rsidP="00B5181F">
      <w:pPr>
        <w:rPr>
          <w:rFonts w:ascii="Calibri" w:hAnsi="Calibri" w:cs="Calibri"/>
          <w:bCs/>
          <w:iCs/>
          <w:sz w:val="22"/>
          <w:szCs w:val="22"/>
        </w:rPr>
      </w:pPr>
      <w:r w:rsidRPr="007D2501">
        <w:rPr>
          <w:rFonts w:ascii="Calibri" w:hAnsi="Calibri" w:cs="Calibri"/>
          <w:iCs/>
          <w:sz w:val="22"/>
          <w:szCs w:val="22"/>
          <w:lang w:eastAsia="ja-JP"/>
        </w:rPr>
        <w:t>b)</w:t>
      </w:r>
      <w:r w:rsidRPr="00F82C9B">
        <w:rPr>
          <w:rFonts w:ascii="Calibri" w:hAnsi="Calibri" w:cs="Calibri"/>
          <w:bCs/>
          <w:iCs/>
          <w:sz w:val="22"/>
          <w:szCs w:val="22"/>
        </w:rPr>
        <w:t xml:space="preserve"> Will</w:t>
      </w:r>
      <w:r w:rsidR="00AF2E5E">
        <w:rPr>
          <w:rFonts w:ascii="Calibri" w:hAnsi="Calibri" w:cs="Calibri"/>
          <w:bCs/>
          <w:iCs/>
          <w:sz w:val="22"/>
          <w:szCs w:val="22"/>
        </w:rPr>
        <w:t xml:space="preserve"> the label use the PAO logo or list Primus Auditing Ops</w:t>
      </w:r>
      <w:r w:rsidR="0052245A" w:rsidRPr="00F82C9B">
        <w:rPr>
          <w:rFonts w:ascii="Calibri" w:hAnsi="Calibri" w:cs="Calibri"/>
          <w:bCs/>
          <w:iCs/>
          <w:sz w:val="22"/>
          <w:szCs w:val="22"/>
        </w:rPr>
        <w:t xml:space="preserve"> as the certifier?   </w:t>
      </w:r>
      <w:sdt>
        <w:sdtPr>
          <w:rPr>
            <w:rFonts w:ascii="Calibri" w:hAnsi="Calibri" w:cs="Calibri"/>
            <w:bCs/>
            <w:iCs/>
            <w:sz w:val="22"/>
            <w:szCs w:val="22"/>
          </w:rPr>
          <w:id w:val="1792855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A6E">
            <w:rPr>
              <w:rFonts w:ascii="MS Gothic" w:eastAsia="MS Gothic" w:hAnsi="MS Gothic" w:cs="Calibri" w:hint="eastAsia"/>
              <w:bCs/>
              <w:iCs/>
              <w:sz w:val="22"/>
              <w:szCs w:val="22"/>
            </w:rPr>
            <w:t>☐</w:t>
          </w:r>
        </w:sdtContent>
      </w:sdt>
      <w:r w:rsidR="0052245A" w:rsidRPr="00F82C9B">
        <w:rPr>
          <w:rFonts w:ascii="Calibri" w:hAnsi="Calibri" w:cs="Calibri"/>
          <w:bCs/>
          <w:iCs/>
          <w:sz w:val="22"/>
          <w:szCs w:val="22"/>
        </w:rPr>
        <w:t xml:space="preserve">*Yes   </w:t>
      </w:r>
      <w:sdt>
        <w:sdtPr>
          <w:rPr>
            <w:rFonts w:ascii="Calibri" w:hAnsi="Calibri" w:cs="Calibri"/>
            <w:bCs/>
            <w:iCs/>
            <w:sz w:val="22"/>
            <w:szCs w:val="22"/>
          </w:rPr>
          <w:id w:val="-1278642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A6E">
            <w:rPr>
              <w:rFonts w:ascii="MS Gothic" w:eastAsia="MS Gothic" w:hAnsi="MS Gothic" w:cs="Calibri" w:hint="eastAsia"/>
              <w:bCs/>
              <w:iCs/>
              <w:sz w:val="22"/>
              <w:szCs w:val="22"/>
            </w:rPr>
            <w:t>☐</w:t>
          </w:r>
        </w:sdtContent>
      </w:sdt>
      <w:r w:rsidR="0052245A" w:rsidRPr="00F82C9B">
        <w:rPr>
          <w:rFonts w:ascii="Calibri" w:hAnsi="Calibri" w:cs="Calibri"/>
          <w:bCs/>
          <w:iCs/>
          <w:color w:val="FF0000"/>
          <w:sz w:val="22"/>
          <w:szCs w:val="22"/>
        </w:rPr>
        <w:t xml:space="preserve"> </w:t>
      </w:r>
      <w:r w:rsidR="0052245A" w:rsidRPr="00F82C9B">
        <w:rPr>
          <w:rFonts w:ascii="Calibri" w:hAnsi="Calibri" w:cs="Calibri"/>
          <w:bCs/>
          <w:iCs/>
          <w:color w:val="0000FF"/>
          <w:sz w:val="22"/>
          <w:szCs w:val="22"/>
        </w:rPr>
        <w:t xml:space="preserve"> </w:t>
      </w:r>
      <w:r w:rsidR="0052245A" w:rsidRPr="00F82C9B">
        <w:rPr>
          <w:rFonts w:ascii="Calibri" w:hAnsi="Calibri" w:cs="Calibri"/>
          <w:bCs/>
          <w:iCs/>
          <w:sz w:val="22"/>
          <w:szCs w:val="22"/>
        </w:rPr>
        <w:t xml:space="preserve">No   </w:t>
      </w:r>
    </w:p>
    <w:p w:rsidR="0052245A" w:rsidRPr="00F82C9B" w:rsidRDefault="009A68AA" w:rsidP="00160422">
      <w:pPr>
        <w:numPr>
          <w:ilvl w:val="0"/>
          <w:numId w:val="12"/>
        </w:numPr>
        <w:ind w:left="792"/>
        <w:rPr>
          <w:rFonts w:ascii="Calibri" w:hAnsi="Calibri" w:cs="Calibri"/>
          <w:bCs/>
          <w:i/>
          <w:iCs/>
          <w:sz w:val="22"/>
          <w:szCs w:val="22"/>
        </w:rPr>
      </w:pPr>
      <w:r>
        <w:rPr>
          <w:rFonts w:ascii="Calibri" w:hAnsi="Calibri" w:cs="Calibri"/>
          <w:bCs/>
          <w:i/>
          <w:iCs/>
          <w:color w:val="FF0000"/>
          <w:sz w:val="22"/>
          <w:szCs w:val="22"/>
        </w:rPr>
        <w:t xml:space="preserve">*If </w:t>
      </w:r>
      <w:r w:rsidRPr="009A68AA">
        <w:rPr>
          <w:rFonts w:ascii="Calibri" w:hAnsi="Calibri" w:cs="Calibri"/>
          <w:b/>
          <w:bCs/>
          <w:i/>
          <w:iCs/>
          <w:color w:val="FF0000"/>
          <w:sz w:val="22"/>
          <w:szCs w:val="22"/>
        </w:rPr>
        <w:t>Y</w:t>
      </w:r>
      <w:r w:rsidR="0052245A" w:rsidRPr="009A68AA">
        <w:rPr>
          <w:rFonts w:ascii="Calibri" w:hAnsi="Calibri" w:cs="Calibri"/>
          <w:b/>
          <w:bCs/>
          <w:i/>
          <w:iCs/>
          <w:color w:val="FF0000"/>
          <w:sz w:val="22"/>
          <w:szCs w:val="22"/>
        </w:rPr>
        <w:t>es</w:t>
      </w:r>
      <w:r w:rsidR="0052245A" w:rsidRPr="009A68AA">
        <w:rPr>
          <w:rFonts w:ascii="Calibri" w:hAnsi="Calibri" w:cs="Calibri"/>
          <w:bCs/>
          <w:i/>
          <w:iCs/>
          <w:color w:val="FF0000"/>
          <w:sz w:val="22"/>
          <w:szCs w:val="22"/>
        </w:rPr>
        <w:t>, complete the below information about the private label owner</w:t>
      </w:r>
      <w:r w:rsidR="0052245A" w:rsidRPr="00F82C9B">
        <w:rPr>
          <w:rFonts w:ascii="Calibri" w:hAnsi="Calibri" w:cs="Calibri"/>
          <w:bCs/>
          <w:i/>
          <w:iCs/>
          <w:sz w:val="22"/>
          <w:szCs w:val="22"/>
        </w:rPr>
        <w:t>:</w:t>
      </w:r>
    </w:p>
    <w:p w:rsidR="0052245A" w:rsidRPr="00F82C9B" w:rsidRDefault="0052245A" w:rsidP="00B5181F">
      <w:pPr>
        <w:rPr>
          <w:rFonts w:ascii="Calibri" w:hAnsi="Calibri" w:cs="Calibri"/>
          <w:bCs/>
          <w:iCs/>
          <w:sz w:val="22"/>
          <w:szCs w:val="22"/>
        </w:rPr>
      </w:pPr>
    </w:p>
    <w:p w:rsidR="00BC6F63" w:rsidRPr="00BC6F63" w:rsidRDefault="00BC6F63" w:rsidP="0063082D">
      <w:pPr>
        <w:pStyle w:val="ListParagraph"/>
        <w:numPr>
          <w:ilvl w:val="0"/>
          <w:numId w:val="5"/>
        </w:numPr>
        <w:ind w:left="504"/>
        <w:rPr>
          <w:rFonts w:ascii="Calibri" w:hAnsi="Calibri" w:cs="Calibri"/>
          <w:bCs/>
          <w:iCs/>
          <w:sz w:val="22"/>
          <w:szCs w:val="22"/>
          <w:lang w:val="en-US"/>
        </w:rPr>
      </w:pPr>
      <w:r>
        <w:rPr>
          <w:rFonts w:ascii="Calibri" w:hAnsi="Calibri" w:cs="Calibri"/>
          <w:bCs/>
          <w:iCs/>
          <w:sz w:val="22"/>
          <w:szCs w:val="22"/>
          <w:lang w:val="en-US"/>
        </w:rPr>
        <w:t xml:space="preserve">Company Name: </w:t>
      </w:r>
      <w:r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</w:p>
    <w:p w:rsidR="00BC6F63" w:rsidRDefault="00BC6F63" w:rsidP="00BC6F63">
      <w:pPr>
        <w:pStyle w:val="ListParagraph"/>
        <w:ind w:left="504"/>
        <w:rPr>
          <w:rFonts w:ascii="Calibri" w:hAnsi="Calibri" w:cs="Calibri"/>
          <w:bCs/>
          <w:iCs/>
          <w:sz w:val="22"/>
          <w:szCs w:val="22"/>
          <w:lang w:val="en-US"/>
        </w:rPr>
      </w:pPr>
    </w:p>
    <w:p w:rsidR="0063082D" w:rsidRPr="002C7A6E" w:rsidRDefault="0052245A" w:rsidP="0063082D">
      <w:pPr>
        <w:pStyle w:val="ListParagraph"/>
        <w:numPr>
          <w:ilvl w:val="0"/>
          <w:numId w:val="5"/>
        </w:numPr>
        <w:ind w:left="504"/>
        <w:rPr>
          <w:rFonts w:ascii="Calibri" w:hAnsi="Calibri" w:cs="Calibri"/>
          <w:bCs/>
          <w:iCs/>
          <w:sz w:val="22"/>
          <w:szCs w:val="22"/>
          <w:lang w:val="en-US"/>
        </w:rPr>
      </w:pPr>
      <w:r w:rsidRPr="002C7A6E">
        <w:rPr>
          <w:rFonts w:ascii="Calibri" w:hAnsi="Calibri" w:cs="Calibri"/>
          <w:bCs/>
          <w:iCs/>
          <w:sz w:val="22"/>
          <w:szCs w:val="22"/>
          <w:lang w:val="en-US"/>
        </w:rPr>
        <w:t xml:space="preserve">Contact Name: 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8410A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  <w:r w:rsid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 xml:space="preserve">               </w:t>
      </w:r>
      <w:r w:rsidR="0063082D" w:rsidRPr="002C7A6E">
        <w:rPr>
          <w:rFonts w:ascii="Calibri" w:hAnsi="Calibri" w:cs="Calibri"/>
          <w:bCs/>
          <w:iCs/>
          <w:sz w:val="22"/>
          <w:szCs w:val="22"/>
          <w:lang w:val="en-US"/>
        </w:rPr>
        <w:t xml:space="preserve"> </w:t>
      </w:r>
      <w:r w:rsidR="002C7A6E">
        <w:rPr>
          <w:rFonts w:ascii="Calibri" w:hAnsi="Calibri" w:cs="Calibri"/>
          <w:bCs/>
          <w:iCs/>
          <w:sz w:val="22"/>
          <w:szCs w:val="22"/>
          <w:lang w:val="en-US"/>
        </w:rPr>
        <w:t xml:space="preserve">                 </w:t>
      </w:r>
      <w:r w:rsidR="0038410A">
        <w:rPr>
          <w:rFonts w:ascii="Calibri" w:hAnsi="Calibri" w:cs="Calibri"/>
          <w:bCs/>
          <w:iCs/>
          <w:sz w:val="22"/>
          <w:szCs w:val="22"/>
          <w:lang w:val="en-US"/>
        </w:rPr>
        <w:t xml:space="preserve">                                                         </w:t>
      </w:r>
      <w:r w:rsidR="002C7A6E">
        <w:rPr>
          <w:rFonts w:ascii="Calibri" w:hAnsi="Calibri" w:cs="Calibri"/>
          <w:bCs/>
          <w:iCs/>
          <w:sz w:val="22"/>
          <w:szCs w:val="22"/>
          <w:lang w:val="en-US"/>
        </w:rPr>
        <w:t xml:space="preserve"> </w:t>
      </w:r>
      <w:r w:rsidR="0063082D" w:rsidRPr="002C7A6E">
        <w:rPr>
          <w:rFonts w:ascii="Calibri" w:hAnsi="Calibri" w:cs="Calibri"/>
          <w:bCs/>
          <w:iCs/>
          <w:sz w:val="22"/>
          <w:szCs w:val="22"/>
          <w:lang w:val="en-US"/>
        </w:rPr>
        <w:t>Phone:</w:t>
      </w:r>
      <w:r w:rsidR="002C7A6E" w:rsidRPr="002C7A6E">
        <w:rPr>
          <w:rFonts w:ascii="Calibri" w:hAnsi="Calibri" w:cs="Calibri"/>
          <w:bCs/>
          <w:iCs/>
          <w:sz w:val="22"/>
          <w:szCs w:val="22"/>
          <w:lang w:val="en-US"/>
        </w:rPr>
        <w:t xml:space="preserve"> 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8410A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  <w:r w:rsidR="0063082D" w:rsidRPr="002C7A6E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 </w:t>
      </w:r>
    </w:p>
    <w:p w:rsidR="0052245A" w:rsidRPr="002C7A6E" w:rsidRDefault="0052245A" w:rsidP="00B5181F">
      <w:pPr>
        <w:pStyle w:val="ListParagraph"/>
        <w:ind w:left="0"/>
        <w:rPr>
          <w:rFonts w:ascii="Calibri" w:hAnsi="Calibri" w:cs="Calibri"/>
          <w:bCs/>
          <w:iCs/>
          <w:sz w:val="22"/>
          <w:szCs w:val="22"/>
          <w:lang w:val="en-US"/>
        </w:rPr>
      </w:pPr>
    </w:p>
    <w:p w:rsidR="0052245A" w:rsidRPr="002C7A6E" w:rsidRDefault="0052245A" w:rsidP="0063082D">
      <w:pPr>
        <w:pStyle w:val="ListParagraph"/>
        <w:numPr>
          <w:ilvl w:val="0"/>
          <w:numId w:val="5"/>
        </w:numPr>
        <w:ind w:left="504"/>
        <w:rPr>
          <w:rFonts w:ascii="Calibri" w:hAnsi="Calibri" w:cs="Calibri"/>
          <w:bCs/>
          <w:iCs/>
          <w:sz w:val="22"/>
          <w:szCs w:val="22"/>
          <w:lang w:val="en-US"/>
        </w:rPr>
      </w:pPr>
      <w:r w:rsidRPr="002C7A6E">
        <w:rPr>
          <w:rFonts w:ascii="Calibri" w:hAnsi="Calibri" w:cs="Calibri"/>
          <w:bCs/>
          <w:iCs/>
          <w:sz w:val="22"/>
          <w:szCs w:val="22"/>
          <w:lang w:val="en-US"/>
        </w:rPr>
        <w:t>Business Address:</w:t>
      </w:r>
      <w:r w:rsidRPr="002C7A6E">
        <w:rPr>
          <w:rFonts w:ascii="Calibri" w:hAnsi="Calibri" w:cs="Calibri"/>
          <w:b/>
          <w:bCs/>
          <w:iCs/>
          <w:sz w:val="22"/>
          <w:szCs w:val="22"/>
          <w:lang w:val="en-US"/>
        </w:rPr>
        <w:t xml:space="preserve"> 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8410A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</w:p>
    <w:p w:rsidR="0052245A" w:rsidRPr="00F82C9B" w:rsidRDefault="0052245A" w:rsidP="00B5181F">
      <w:pPr>
        <w:rPr>
          <w:rFonts w:ascii="Calibri" w:hAnsi="Calibri" w:cs="Calibri"/>
          <w:bCs/>
          <w:iCs/>
          <w:sz w:val="22"/>
          <w:szCs w:val="22"/>
        </w:rPr>
      </w:pPr>
    </w:p>
    <w:p w:rsidR="00BD082D" w:rsidRPr="002C7A6E" w:rsidRDefault="0052245A" w:rsidP="0063082D">
      <w:pPr>
        <w:pStyle w:val="ListParagraph"/>
        <w:numPr>
          <w:ilvl w:val="0"/>
          <w:numId w:val="5"/>
        </w:numPr>
        <w:ind w:left="504"/>
        <w:rPr>
          <w:rFonts w:ascii="Calibri" w:hAnsi="Calibri" w:cs="Calibri"/>
          <w:bCs/>
          <w:iCs/>
          <w:sz w:val="22"/>
          <w:szCs w:val="22"/>
          <w:lang w:val="en-US"/>
        </w:rPr>
      </w:pPr>
      <w:r w:rsidRPr="002C7A6E">
        <w:rPr>
          <w:rFonts w:ascii="Calibri" w:hAnsi="Calibri" w:cs="Calibri"/>
          <w:bCs/>
          <w:iCs/>
          <w:sz w:val="22"/>
          <w:szCs w:val="22"/>
          <w:lang w:val="en-US"/>
        </w:rPr>
        <w:t xml:space="preserve">Contact Email Address: 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8410A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38410A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</w:p>
    <w:p w:rsidR="00BD082D" w:rsidRPr="002C7A6E" w:rsidRDefault="00BD082D" w:rsidP="00B5181F">
      <w:pPr>
        <w:pStyle w:val="ListParagraph"/>
        <w:pBdr>
          <w:bottom w:val="single" w:sz="12" w:space="1" w:color="auto"/>
        </w:pBdr>
        <w:ind w:left="0"/>
        <w:rPr>
          <w:rFonts w:ascii="Calibri" w:hAnsi="Calibri" w:cs="Calibri"/>
          <w:bCs/>
          <w:iCs/>
          <w:lang w:val="en-US"/>
        </w:rPr>
      </w:pPr>
    </w:p>
    <w:p w:rsidR="00BD082D" w:rsidRPr="002C7A6E" w:rsidRDefault="00BD082D" w:rsidP="00B5181F">
      <w:pPr>
        <w:rPr>
          <w:rFonts w:ascii="Calibri" w:eastAsia="MS Mincho" w:hAnsi="Calibri" w:cs="Calibri"/>
          <w:bCs/>
          <w:iCs/>
          <w:sz w:val="24"/>
          <w:szCs w:val="24"/>
        </w:rPr>
      </w:pPr>
    </w:p>
    <w:p w:rsidR="00BC6F63" w:rsidRDefault="00BC6F63">
      <w:pPr>
        <w:rPr>
          <w:rFonts w:ascii="Calibri" w:hAnsi="Calibri" w:cs="Calibri"/>
          <w:b/>
          <w:bCs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br w:type="page"/>
      </w:r>
    </w:p>
    <w:p w:rsidR="0052245A" w:rsidRPr="00BB12FA" w:rsidRDefault="0052245A" w:rsidP="00B5181F">
      <w:pPr>
        <w:jc w:val="center"/>
        <w:rPr>
          <w:rFonts w:ascii="Calibri" w:hAnsi="Calibri" w:cs="Calibri"/>
          <w:b/>
          <w:bCs/>
          <w:sz w:val="24"/>
          <w:szCs w:val="24"/>
          <w:u w:val="single"/>
        </w:rPr>
      </w:pPr>
      <w:r w:rsidRPr="00BB12FA">
        <w:rPr>
          <w:rFonts w:ascii="Calibri" w:hAnsi="Calibri" w:cs="Calibri"/>
          <w:b/>
          <w:bCs/>
          <w:sz w:val="24"/>
          <w:szCs w:val="24"/>
          <w:u w:val="single"/>
        </w:rPr>
        <w:lastRenderedPageBreak/>
        <w:t>Agreement and Signatures</w:t>
      </w:r>
    </w:p>
    <w:p w:rsidR="00BD082D" w:rsidRPr="00BB12FA" w:rsidRDefault="00BD082D" w:rsidP="00B5181F">
      <w:pPr>
        <w:jc w:val="center"/>
        <w:rPr>
          <w:rFonts w:ascii="Calibri" w:hAnsi="Calibri" w:cs="Calibri"/>
          <w:b/>
          <w:bCs/>
          <w:sz w:val="24"/>
          <w:szCs w:val="24"/>
          <w:u w:val="single"/>
        </w:rPr>
      </w:pPr>
    </w:p>
    <w:p w:rsidR="0052245A" w:rsidRPr="00BB12FA" w:rsidRDefault="0052245A" w:rsidP="00B5181F">
      <w:pPr>
        <w:rPr>
          <w:rFonts w:ascii="Calibri" w:hAnsi="Calibri" w:cs="Calibri"/>
          <w:b/>
          <w:bCs/>
          <w:sz w:val="24"/>
          <w:szCs w:val="24"/>
        </w:rPr>
      </w:pPr>
      <w:r w:rsidRPr="00BB12FA">
        <w:rPr>
          <w:rFonts w:ascii="Calibri" w:hAnsi="Calibri" w:cs="Calibri"/>
          <w:b/>
          <w:bCs/>
          <w:sz w:val="24"/>
          <w:szCs w:val="24"/>
        </w:rPr>
        <w:t>I agree that I am an authorized representative of the distributor / private label company identified above. The information on this form and associated attachments is complete and accurate to the best of m</w:t>
      </w:r>
      <w:r w:rsidR="001212A3" w:rsidRPr="00BB12FA">
        <w:rPr>
          <w:rFonts w:ascii="Calibri" w:hAnsi="Calibri" w:cs="Calibri"/>
          <w:b/>
          <w:bCs/>
          <w:sz w:val="24"/>
          <w:szCs w:val="24"/>
        </w:rPr>
        <w:t>y know</w:t>
      </w:r>
      <w:r w:rsidR="00AF2E5E">
        <w:rPr>
          <w:rFonts w:ascii="Calibri" w:hAnsi="Calibri" w:cs="Calibri"/>
          <w:b/>
          <w:bCs/>
          <w:sz w:val="24"/>
          <w:szCs w:val="24"/>
        </w:rPr>
        <w:t>ledge. Labels listing PAO</w:t>
      </w:r>
      <w:r w:rsidRPr="00BB12FA">
        <w:rPr>
          <w:rFonts w:ascii="Calibri" w:hAnsi="Calibri" w:cs="Calibri"/>
          <w:b/>
          <w:bCs/>
          <w:sz w:val="24"/>
          <w:szCs w:val="24"/>
        </w:rPr>
        <w:t xml:space="preserve"> as the agent will be used exclusively on pr</w:t>
      </w:r>
      <w:r w:rsidR="00AF2E5E">
        <w:rPr>
          <w:rFonts w:ascii="Calibri" w:hAnsi="Calibri" w:cs="Calibri"/>
          <w:b/>
          <w:bCs/>
          <w:sz w:val="24"/>
          <w:szCs w:val="24"/>
        </w:rPr>
        <w:t>oduct made or packaged at the PAO</w:t>
      </w:r>
      <w:r w:rsidRPr="00BB12FA">
        <w:rPr>
          <w:rFonts w:ascii="Calibri" w:hAnsi="Calibri" w:cs="Calibri"/>
          <w:b/>
          <w:bCs/>
          <w:sz w:val="24"/>
          <w:szCs w:val="24"/>
        </w:rPr>
        <w:t xml:space="preserve"> certified facility named above in section 1. Any changes to the labels listed above wil</w:t>
      </w:r>
      <w:r w:rsidR="00AF2E5E">
        <w:rPr>
          <w:rFonts w:ascii="Calibri" w:hAnsi="Calibri" w:cs="Calibri"/>
          <w:b/>
          <w:bCs/>
          <w:sz w:val="24"/>
          <w:szCs w:val="24"/>
        </w:rPr>
        <w:t>l be submitted to the PAO</w:t>
      </w:r>
      <w:r w:rsidRPr="00BB12FA">
        <w:rPr>
          <w:rFonts w:ascii="Calibri" w:hAnsi="Calibri" w:cs="Calibri"/>
          <w:b/>
          <w:bCs/>
          <w:sz w:val="24"/>
          <w:szCs w:val="24"/>
        </w:rPr>
        <w:t xml:space="preserve"> Certified Operation whenever such changes are made. I understand that NO</w:t>
      </w:r>
      <w:r w:rsidR="00AF2E5E">
        <w:rPr>
          <w:rFonts w:ascii="Calibri" w:hAnsi="Calibri" w:cs="Calibri"/>
          <w:b/>
          <w:bCs/>
          <w:sz w:val="24"/>
          <w:szCs w:val="24"/>
        </w:rPr>
        <w:t>P regulations require PAO</w:t>
      </w:r>
      <w:r w:rsidRPr="00BB12FA">
        <w:rPr>
          <w:rFonts w:ascii="Calibri" w:hAnsi="Calibri" w:cs="Calibri"/>
          <w:b/>
          <w:bCs/>
          <w:sz w:val="24"/>
          <w:szCs w:val="24"/>
        </w:rPr>
        <w:t xml:space="preserve"> to give final approval for all labels used by their clients, even when another certifier may be listed on the label.  </w:t>
      </w:r>
    </w:p>
    <w:p w:rsidR="0052245A" w:rsidRDefault="0052245A" w:rsidP="00B5181F">
      <w:pPr>
        <w:rPr>
          <w:rFonts w:ascii="Calibri" w:hAnsi="Calibri" w:cs="Calibri"/>
          <w:bCs/>
          <w:iCs/>
          <w:sz w:val="24"/>
          <w:szCs w:val="24"/>
        </w:rPr>
      </w:pPr>
    </w:p>
    <w:p w:rsidR="00CC3A96" w:rsidRPr="00BB12FA" w:rsidRDefault="0038410A" w:rsidP="00B5181F">
      <w:pPr>
        <w:rPr>
          <w:rFonts w:ascii="Calibri" w:hAnsi="Calibri" w:cs="Calibri"/>
          <w:bCs/>
          <w:iCs/>
          <w:sz w:val="24"/>
          <w:szCs w:val="24"/>
        </w:rPr>
      </w:pPr>
      <w:r>
        <w:rPr>
          <w:rFonts w:ascii="Calibri" w:hAnsi="Calibri" w:cs="Calibri"/>
          <w:bCs/>
          <w:iCs/>
          <w:sz w:val="24"/>
          <w:szCs w:val="24"/>
        </w:rPr>
        <w:t xml:space="preserve"> </w:t>
      </w:r>
    </w:p>
    <w:p w:rsidR="0052245A" w:rsidRPr="00BB12FA" w:rsidRDefault="008F0204" w:rsidP="00B5181F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</w:t>
      </w:r>
      <w:r w:rsidR="0038410A">
        <w:rPr>
          <w:rFonts w:ascii="Calibri" w:hAnsi="Calibri" w:cs="Calibri"/>
          <w:sz w:val="24"/>
          <w:szCs w:val="24"/>
        </w:rPr>
        <w:t xml:space="preserve">  </w:t>
      </w:r>
      <w:r w:rsidR="0038410A" w:rsidRPr="007E7E01">
        <w:rPr>
          <w:rFonts w:ascii="Arial" w:hAnsi="Arial"/>
          <w:b/>
          <w:bCs/>
          <w:iCs/>
          <w:color w:val="0000FF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8410A" w:rsidRPr="0038410A">
        <w:rPr>
          <w:rFonts w:ascii="Arial" w:hAnsi="Arial"/>
          <w:b/>
          <w:bCs/>
          <w:iCs/>
          <w:color w:val="0000FF"/>
        </w:rPr>
        <w:instrText xml:space="preserve"> FORMTEXT </w:instrText>
      </w:r>
      <w:r w:rsidR="0038410A" w:rsidRPr="007E7E01">
        <w:rPr>
          <w:rFonts w:ascii="Arial" w:hAnsi="Arial"/>
          <w:b/>
          <w:bCs/>
          <w:iCs/>
          <w:color w:val="0000FF"/>
        </w:rPr>
      </w:r>
      <w:r w:rsidR="0038410A" w:rsidRPr="007E7E01">
        <w:rPr>
          <w:rFonts w:ascii="Arial" w:hAnsi="Arial"/>
          <w:b/>
          <w:bCs/>
          <w:iCs/>
          <w:color w:val="0000FF"/>
        </w:rPr>
        <w:fldChar w:fldCharType="separate"/>
      </w:r>
      <w:r w:rsidR="0038410A" w:rsidRPr="007E7E01">
        <w:rPr>
          <w:rFonts w:ascii="Arial" w:hAnsi="Arial"/>
          <w:b/>
          <w:bCs/>
          <w:iCs/>
          <w:color w:val="0000FF"/>
        </w:rPr>
        <w:t> </w:t>
      </w:r>
      <w:r w:rsidR="0038410A" w:rsidRPr="007E7E01">
        <w:rPr>
          <w:rFonts w:ascii="Arial" w:hAnsi="Arial"/>
          <w:b/>
          <w:bCs/>
          <w:iCs/>
          <w:color w:val="0000FF"/>
        </w:rPr>
        <w:t> </w:t>
      </w:r>
      <w:r w:rsidR="0038410A" w:rsidRPr="007E7E01">
        <w:rPr>
          <w:rFonts w:ascii="Arial" w:hAnsi="Arial"/>
          <w:b/>
          <w:bCs/>
          <w:iCs/>
          <w:color w:val="0000FF"/>
        </w:rPr>
        <w:t> </w:t>
      </w:r>
      <w:r w:rsidR="0038410A" w:rsidRPr="007E7E01">
        <w:rPr>
          <w:rFonts w:ascii="Arial" w:hAnsi="Arial"/>
          <w:b/>
          <w:bCs/>
          <w:iCs/>
          <w:color w:val="0000FF"/>
        </w:rPr>
        <w:t> </w:t>
      </w:r>
      <w:r w:rsidR="0038410A" w:rsidRPr="007E7E01">
        <w:rPr>
          <w:rFonts w:ascii="Arial" w:hAnsi="Arial"/>
          <w:b/>
          <w:bCs/>
          <w:iCs/>
          <w:color w:val="0000FF"/>
        </w:rPr>
        <w:t> </w:t>
      </w:r>
      <w:r w:rsidR="0038410A" w:rsidRPr="007E7E01">
        <w:rPr>
          <w:rFonts w:ascii="Arial" w:hAnsi="Arial"/>
          <w:b/>
          <w:bCs/>
          <w:iCs/>
          <w:color w:val="0000FF"/>
        </w:rPr>
        <w:fldChar w:fldCharType="end"/>
      </w:r>
      <w:r w:rsidR="0052245A" w:rsidRPr="00BB12FA">
        <w:rPr>
          <w:rFonts w:ascii="Calibri" w:hAnsi="Calibri" w:cs="Calibri"/>
          <w:sz w:val="24"/>
          <w:szCs w:val="24"/>
        </w:rPr>
        <w:t> </w:t>
      </w:r>
      <w:r w:rsidR="002C7A6E">
        <w:rPr>
          <w:rFonts w:ascii="Calibri" w:hAnsi="Calibri" w:cs="Calibri"/>
          <w:sz w:val="24"/>
          <w:szCs w:val="24"/>
        </w:rPr>
        <w:t xml:space="preserve">      </w:t>
      </w:r>
      <w:r>
        <w:rPr>
          <w:rFonts w:ascii="Calibri" w:hAnsi="Calibri" w:cs="Calibri"/>
          <w:sz w:val="24"/>
          <w:szCs w:val="24"/>
        </w:rPr>
        <w:t xml:space="preserve">         </w:t>
      </w:r>
      <w:r w:rsidR="0038410A">
        <w:rPr>
          <w:rFonts w:ascii="Calibri" w:hAnsi="Calibri" w:cs="Calibri"/>
          <w:sz w:val="24"/>
          <w:szCs w:val="24"/>
        </w:rPr>
        <w:t xml:space="preserve">                                              </w:t>
      </w:r>
      <w:r w:rsidR="00BC6F63">
        <w:rPr>
          <w:rFonts w:ascii="Calibri" w:hAnsi="Calibri" w:cs="Calibri"/>
          <w:sz w:val="24"/>
          <w:szCs w:val="24"/>
        </w:rPr>
        <w:tab/>
      </w:r>
      <w:r w:rsidR="00BC6F63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 xml:space="preserve"> </w:t>
      </w:r>
      <w:r w:rsidR="0038410A" w:rsidRPr="007E7E01">
        <w:rPr>
          <w:rFonts w:ascii="Arial" w:hAnsi="Arial"/>
          <w:b/>
          <w:bCs/>
          <w:iCs/>
          <w:color w:val="0000FF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8410A" w:rsidRPr="0038410A">
        <w:rPr>
          <w:rFonts w:ascii="Arial" w:hAnsi="Arial"/>
          <w:b/>
          <w:bCs/>
          <w:iCs/>
          <w:color w:val="0000FF"/>
        </w:rPr>
        <w:instrText xml:space="preserve"> FORMTEXT </w:instrText>
      </w:r>
      <w:r w:rsidR="0038410A" w:rsidRPr="007E7E01">
        <w:rPr>
          <w:rFonts w:ascii="Arial" w:hAnsi="Arial"/>
          <w:b/>
          <w:bCs/>
          <w:iCs/>
          <w:color w:val="0000FF"/>
        </w:rPr>
      </w:r>
      <w:r w:rsidR="0038410A" w:rsidRPr="007E7E01">
        <w:rPr>
          <w:rFonts w:ascii="Arial" w:hAnsi="Arial"/>
          <w:b/>
          <w:bCs/>
          <w:iCs/>
          <w:color w:val="0000FF"/>
        </w:rPr>
        <w:fldChar w:fldCharType="separate"/>
      </w:r>
      <w:r w:rsidR="0038410A" w:rsidRPr="007E7E01">
        <w:rPr>
          <w:rFonts w:ascii="Arial" w:hAnsi="Arial"/>
          <w:b/>
          <w:bCs/>
          <w:iCs/>
          <w:color w:val="0000FF"/>
        </w:rPr>
        <w:t> </w:t>
      </w:r>
      <w:r w:rsidR="0038410A" w:rsidRPr="007E7E01">
        <w:rPr>
          <w:rFonts w:ascii="Arial" w:hAnsi="Arial"/>
          <w:b/>
          <w:bCs/>
          <w:iCs/>
          <w:color w:val="0000FF"/>
        </w:rPr>
        <w:t> </w:t>
      </w:r>
      <w:r w:rsidR="0038410A" w:rsidRPr="007E7E01">
        <w:rPr>
          <w:rFonts w:ascii="Arial" w:hAnsi="Arial"/>
          <w:b/>
          <w:bCs/>
          <w:iCs/>
          <w:color w:val="0000FF"/>
        </w:rPr>
        <w:t> </w:t>
      </w:r>
      <w:r w:rsidR="0038410A" w:rsidRPr="007E7E01">
        <w:rPr>
          <w:rFonts w:ascii="Arial" w:hAnsi="Arial"/>
          <w:b/>
          <w:bCs/>
          <w:iCs/>
          <w:color w:val="0000FF"/>
        </w:rPr>
        <w:t> </w:t>
      </w:r>
      <w:r w:rsidR="0038410A" w:rsidRPr="007E7E01">
        <w:rPr>
          <w:rFonts w:ascii="Arial" w:hAnsi="Arial"/>
          <w:b/>
          <w:bCs/>
          <w:iCs/>
          <w:color w:val="0000FF"/>
        </w:rPr>
        <w:t> </w:t>
      </w:r>
      <w:r w:rsidR="0038410A" w:rsidRPr="007E7E01">
        <w:rPr>
          <w:rFonts w:ascii="Arial" w:hAnsi="Arial"/>
          <w:b/>
          <w:bCs/>
          <w:iCs/>
          <w:color w:val="0000FF"/>
        </w:rPr>
        <w:fldChar w:fldCharType="end"/>
      </w:r>
      <w:r w:rsidR="002C7A6E">
        <w:rPr>
          <w:rFonts w:ascii="Calibri" w:hAnsi="Calibri" w:cs="Calibri"/>
          <w:sz w:val="24"/>
          <w:szCs w:val="24"/>
        </w:rPr>
        <w:t xml:space="preserve">    </w:t>
      </w:r>
      <w:r>
        <w:rPr>
          <w:rFonts w:ascii="Calibri" w:hAnsi="Calibri" w:cs="Calibri"/>
          <w:sz w:val="24"/>
          <w:szCs w:val="24"/>
        </w:rPr>
        <w:t xml:space="preserve">   </w:t>
      </w:r>
      <w:r w:rsidR="0038410A">
        <w:rPr>
          <w:rFonts w:ascii="Calibri" w:hAnsi="Calibri" w:cs="Calibri"/>
          <w:sz w:val="24"/>
          <w:szCs w:val="24"/>
        </w:rPr>
        <w:t xml:space="preserve">                                                  </w:t>
      </w:r>
      <w:r w:rsidR="00BC6F63">
        <w:rPr>
          <w:rFonts w:ascii="Calibri" w:hAnsi="Calibri" w:cs="Calibri"/>
          <w:sz w:val="24"/>
          <w:szCs w:val="24"/>
        </w:rPr>
        <w:t xml:space="preserve"> </w:t>
      </w:r>
      <w:r w:rsidR="0038410A" w:rsidRPr="007E7E01">
        <w:rPr>
          <w:rFonts w:ascii="Arial" w:hAnsi="Arial"/>
          <w:b/>
          <w:bCs/>
          <w:iCs/>
          <w:color w:val="0000FF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8410A" w:rsidRPr="0038410A">
        <w:rPr>
          <w:rFonts w:ascii="Arial" w:hAnsi="Arial"/>
          <w:b/>
          <w:bCs/>
          <w:iCs/>
          <w:color w:val="0000FF"/>
        </w:rPr>
        <w:instrText xml:space="preserve"> FORMTEXT </w:instrText>
      </w:r>
      <w:r w:rsidR="0038410A" w:rsidRPr="007E7E01">
        <w:rPr>
          <w:rFonts w:ascii="Arial" w:hAnsi="Arial"/>
          <w:b/>
          <w:bCs/>
          <w:iCs/>
          <w:color w:val="0000FF"/>
        </w:rPr>
      </w:r>
      <w:r w:rsidR="0038410A" w:rsidRPr="007E7E01">
        <w:rPr>
          <w:rFonts w:ascii="Arial" w:hAnsi="Arial"/>
          <w:b/>
          <w:bCs/>
          <w:iCs/>
          <w:color w:val="0000FF"/>
        </w:rPr>
        <w:fldChar w:fldCharType="separate"/>
      </w:r>
      <w:r w:rsidR="0038410A" w:rsidRPr="007E7E01">
        <w:rPr>
          <w:rFonts w:ascii="Arial" w:hAnsi="Arial"/>
          <w:b/>
          <w:bCs/>
          <w:iCs/>
          <w:color w:val="0000FF"/>
        </w:rPr>
        <w:t> </w:t>
      </w:r>
      <w:r w:rsidR="0038410A" w:rsidRPr="007E7E01">
        <w:rPr>
          <w:rFonts w:ascii="Arial" w:hAnsi="Arial"/>
          <w:b/>
          <w:bCs/>
          <w:iCs/>
          <w:color w:val="0000FF"/>
        </w:rPr>
        <w:t> </w:t>
      </w:r>
      <w:r w:rsidR="0038410A" w:rsidRPr="007E7E01">
        <w:rPr>
          <w:rFonts w:ascii="Arial" w:hAnsi="Arial"/>
          <w:b/>
          <w:bCs/>
          <w:iCs/>
          <w:color w:val="0000FF"/>
        </w:rPr>
        <w:t> </w:t>
      </w:r>
      <w:r w:rsidR="0038410A" w:rsidRPr="007E7E01">
        <w:rPr>
          <w:rFonts w:ascii="Arial" w:hAnsi="Arial"/>
          <w:b/>
          <w:bCs/>
          <w:iCs/>
          <w:color w:val="0000FF"/>
        </w:rPr>
        <w:t> </w:t>
      </w:r>
      <w:r w:rsidR="0038410A" w:rsidRPr="007E7E01">
        <w:rPr>
          <w:rFonts w:ascii="Arial" w:hAnsi="Arial"/>
          <w:b/>
          <w:bCs/>
          <w:iCs/>
          <w:color w:val="0000FF"/>
        </w:rPr>
        <w:t> </w:t>
      </w:r>
      <w:r w:rsidR="0038410A" w:rsidRPr="007E7E01">
        <w:rPr>
          <w:rFonts w:ascii="Arial" w:hAnsi="Arial"/>
          <w:b/>
          <w:bCs/>
          <w:iCs/>
          <w:color w:val="0000FF"/>
        </w:rPr>
        <w:fldChar w:fldCharType="end"/>
      </w:r>
      <w:r w:rsidR="0052245A" w:rsidRPr="00BB12FA">
        <w:rPr>
          <w:rFonts w:ascii="Calibri" w:hAnsi="Calibri" w:cs="Calibri"/>
          <w:sz w:val="24"/>
          <w:szCs w:val="24"/>
        </w:rPr>
        <w:t xml:space="preserve">          </w:t>
      </w:r>
    </w:p>
    <w:p w:rsidR="008F0204" w:rsidRDefault="0052245A" w:rsidP="00B5181F">
      <w:pPr>
        <w:rPr>
          <w:rFonts w:ascii="Calibri" w:hAnsi="Calibri" w:cs="Calibri"/>
          <w:bCs/>
          <w:iCs/>
          <w:color w:val="000000"/>
          <w:sz w:val="24"/>
          <w:szCs w:val="24"/>
        </w:rPr>
      </w:pPr>
      <w:r w:rsidRPr="00BB12FA">
        <w:rPr>
          <w:rFonts w:ascii="Calibri" w:hAnsi="Calibri" w:cs="Calibri"/>
          <w:bCs/>
          <w:iCs/>
          <w:color w:val="000000"/>
          <w:sz w:val="24"/>
          <w:szCs w:val="24"/>
        </w:rPr>
        <w:t xml:space="preserve">Private Label Representative </w:t>
      </w:r>
      <w:r w:rsidR="00BC6F63">
        <w:rPr>
          <w:rFonts w:ascii="Calibri" w:hAnsi="Calibri" w:cs="Calibri"/>
          <w:bCs/>
          <w:iCs/>
          <w:color w:val="000000"/>
          <w:sz w:val="24"/>
          <w:szCs w:val="24"/>
        </w:rPr>
        <w:t>Signature</w:t>
      </w:r>
      <w:r w:rsidR="008F0204">
        <w:rPr>
          <w:rFonts w:ascii="Calibri" w:hAnsi="Calibri" w:cs="Calibri"/>
          <w:bCs/>
          <w:iCs/>
          <w:color w:val="000000"/>
          <w:sz w:val="24"/>
          <w:szCs w:val="24"/>
        </w:rPr>
        <w:t xml:space="preserve">                   </w:t>
      </w:r>
      <w:r w:rsidR="008F0204" w:rsidRPr="00BB12FA">
        <w:rPr>
          <w:rFonts w:ascii="Calibri" w:hAnsi="Calibri" w:cs="Calibri"/>
          <w:sz w:val="24"/>
          <w:szCs w:val="24"/>
        </w:rPr>
        <w:t>Title Within Company </w:t>
      </w:r>
      <w:r w:rsidR="00BC6F63">
        <w:rPr>
          <w:rFonts w:ascii="Calibri" w:hAnsi="Calibri" w:cs="Calibri"/>
          <w:sz w:val="24"/>
          <w:szCs w:val="24"/>
        </w:rPr>
        <w:tab/>
      </w:r>
      <w:r w:rsidR="00BC6F63">
        <w:rPr>
          <w:rFonts w:ascii="Calibri" w:hAnsi="Calibri" w:cs="Calibri"/>
          <w:sz w:val="24"/>
          <w:szCs w:val="24"/>
        </w:rPr>
        <w:tab/>
      </w:r>
      <w:r w:rsidR="00BC6F63">
        <w:rPr>
          <w:rFonts w:ascii="Calibri" w:hAnsi="Calibri" w:cs="Calibri"/>
          <w:sz w:val="24"/>
          <w:szCs w:val="24"/>
        </w:rPr>
        <w:tab/>
        <w:t xml:space="preserve">   Date</w:t>
      </w:r>
    </w:p>
    <w:p w:rsidR="008F0204" w:rsidRDefault="008F0204" w:rsidP="00B5181F">
      <w:pPr>
        <w:rPr>
          <w:rFonts w:ascii="Calibri" w:hAnsi="Calibri" w:cs="Calibri"/>
          <w:sz w:val="24"/>
          <w:szCs w:val="24"/>
          <w:u w:val="single"/>
        </w:rPr>
      </w:pPr>
      <w:r w:rsidRPr="008F0204">
        <w:rPr>
          <w:rFonts w:ascii="Calibri" w:hAnsi="Calibri" w:cs="Calibri"/>
          <w:bCs/>
          <w:iCs/>
          <w:color w:val="000000"/>
          <w:sz w:val="22"/>
          <w:szCs w:val="24"/>
        </w:rPr>
        <w:t xml:space="preserve">           </w:t>
      </w:r>
      <w:r w:rsidR="00BC6F63">
        <w:rPr>
          <w:rFonts w:ascii="Calibri" w:hAnsi="Calibri" w:cs="Calibri"/>
          <w:bCs/>
          <w:iCs/>
          <w:color w:val="000000"/>
          <w:sz w:val="22"/>
          <w:szCs w:val="24"/>
        </w:rPr>
        <w:t>(Full Name)</w:t>
      </w:r>
    </w:p>
    <w:p w:rsidR="00DE15E9" w:rsidRPr="00BB12FA" w:rsidRDefault="00DE15E9" w:rsidP="00B5181F">
      <w:pPr>
        <w:rPr>
          <w:rFonts w:ascii="Calibri" w:hAnsi="Calibri" w:cs="Calibri"/>
          <w:sz w:val="24"/>
          <w:szCs w:val="24"/>
        </w:rPr>
      </w:pPr>
    </w:p>
    <w:p w:rsidR="00750763" w:rsidRPr="00BB12FA" w:rsidRDefault="00750763" w:rsidP="00B5181F">
      <w:pPr>
        <w:rPr>
          <w:rFonts w:ascii="Calibri" w:eastAsia="MS Mincho" w:hAnsi="Calibri" w:cs="Calibri"/>
          <w:b/>
          <w:sz w:val="24"/>
          <w:szCs w:val="24"/>
        </w:rPr>
      </w:pPr>
    </w:p>
    <w:p w:rsidR="007B74DC" w:rsidRPr="00AB39EB" w:rsidRDefault="007B74DC" w:rsidP="00B5181F">
      <w:pPr>
        <w:jc w:val="center"/>
        <w:rPr>
          <w:rFonts w:ascii="Calibri" w:eastAsia="MS Mincho" w:hAnsi="Calibri" w:cs="Calibri"/>
          <w:b/>
          <w:sz w:val="24"/>
          <w:szCs w:val="24"/>
        </w:rPr>
      </w:pPr>
      <w:r w:rsidRPr="00AB39EB">
        <w:rPr>
          <w:rFonts w:ascii="Calibri" w:eastAsia="MS Mincho" w:hAnsi="Calibri" w:cs="Calibri"/>
          <w:b/>
          <w:sz w:val="24"/>
          <w:szCs w:val="24"/>
        </w:rPr>
        <w:t xml:space="preserve">Submit completed form by email to </w:t>
      </w:r>
      <w:hyperlink r:id="rId8" w:history="1">
        <w:r w:rsidR="00BC6F63" w:rsidRPr="00751DA2">
          <w:rPr>
            <w:rStyle w:val="Hyperlink"/>
            <w:rFonts w:ascii="Calibri" w:eastAsia="MS Mincho" w:hAnsi="Calibri" w:cs="Calibri"/>
            <w:b/>
            <w:sz w:val="24"/>
            <w:szCs w:val="24"/>
          </w:rPr>
          <w:t>OrganicAdmin@PAO-USA.com</w:t>
        </w:r>
      </w:hyperlink>
    </w:p>
    <w:p w:rsidR="007B74DC" w:rsidRPr="00BB12FA" w:rsidRDefault="007B74DC" w:rsidP="00B5181F">
      <w:pPr>
        <w:rPr>
          <w:rFonts w:ascii="Calibri" w:eastAsia="MS Mincho" w:hAnsi="Calibri" w:cs="Calibri"/>
          <w:b/>
          <w:sz w:val="24"/>
          <w:szCs w:val="24"/>
        </w:rPr>
      </w:pPr>
    </w:p>
    <w:sectPr w:rsidR="007B74DC" w:rsidRPr="00BB12FA" w:rsidSect="00420B16">
      <w:headerReference w:type="default" r:id="rId9"/>
      <w:footerReference w:type="default" r:id="rId10"/>
      <w:pgSz w:w="12240" w:h="15840"/>
      <w:pgMar w:top="1267" w:right="1080" w:bottom="1080" w:left="108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E7C" w:rsidRDefault="00603E7C">
      <w:r>
        <w:separator/>
      </w:r>
    </w:p>
  </w:endnote>
  <w:endnote w:type="continuationSeparator" w:id="0">
    <w:p w:rsidR="00603E7C" w:rsidRDefault="00603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E30E98-35DF-42DB-A38F-DDAE9FD01544}"/>
    <w:embedBold r:id="rId2" w:fontKey="{94573200-DF4C-46B4-A401-019F33D86999}"/>
    <w:embedItalic r:id="rId3" w:fontKey="{5527C440-B2E6-4498-80E9-45D9A210EDD1}"/>
    <w:embedBoldItalic r:id="rId4" w:fontKey="{D5963156-6CCB-49C9-9292-0812F0A836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eva">
    <w:altName w:val="Arial"/>
    <w:charset w:val="00"/>
    <w:family w:val="auto"/>
    <w:pitch w:val="variable"/>
    <w:sig w:usb0="03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129A7959-94EF-4C0C-BFEB-B51D3505BAE1}"/>
  </w:font>
  <w:font w:name="Univers LT Std 57 C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Univers LT Std 47 Cn L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69782A1-3031-4717-9D1F-E3CAFB06B4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AEA1D42-0C8A-4B9A-831A-D227D9EB77CE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A0D35F69-817E-4089-B705-27815067CF5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D55AA75D-F0F1-4C67-B78A-0373B7707A9B}"/>
    <w:embedItalic r:id="rId10" w:subsetted="1" w:fontKey="{41860858-9BDD-46F0-A1C1-70B5EB9411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F17D232-657F-4229-A639-25B514C175E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052" w:rsidRPr="00750763" w:rsidRDefault="00DC4052" w:rsidP="00DC4052">
    <w:pPr>
      <w:pStyle w:val="Footer"/>
      <w:tabs>
        <w:tab w:val="clear" w:pos="8640"/>
        <w:tab w:val="right" w:pos="9360"/>
      </w:tabs>
      <w:rPr>
        <w:rFonts w:ascii="Arial" w:hAnsi="Arial" w:cs="Arial"/>
        <w:b/>
        <w:sz w:val="18"/>
        <w:szCs w:val="18"/>
      </w:rPr>
    </w:pPr>
    <w:proofErr w:type="gramStart"/>
    <w:r w:rsidRPr="00750763">
      <w:rPr>
        <w:rFonts w:ascii="Arial" w:hAnsi="Arial" w:cs="Arial"/>
        <w:b/>
        <w:sz w:val="18"/>
        <w:szCs w:val="18"/>
      </w:rPr>
      <w:t>P</w:t>
    </w:r>
    <w:r w:rsidR="0058467D">
      <w:rPr>
        <w:rFonts w:ascii="Arial" w:hAnsi="Arial" w:cs="Arial"/>
        <w:b/>
        <w:sz w:val="18"/>
        <w:szCs w:val="18"/>
      </w:rPr>
      <w:t xml:space="preserve">rimusAuditingOps </w:t>
    </w:r>
    <w:r w:rsidRPr="00750763">
      <w:rPr>
        <w:rFonts w:ascii="Arial" w:hAnsi="Arial" w:cs="Arial"/>
        <w:b/>
        <w:sz w:val="18"/>
        <w:szCs w:val="18"/>
      </w:rPr>
      <w:t xml:space="preserve"> Document</w:t>
    </w:r>
    <w:proofErr w:type="gramEnd"/>
    <w:r w:rsidRPr="00750763">
      <w:rPr>
        <w:rFonts w:ascii="Arial" w:hAnsi="Arial" w:cs="Arial"/>
        <w:b/>
        <w:sz w:val="18"/>
        <w:szCs w:val="18"/>
      </w:rPr>
      <w:tab/>
      <w:t xml:space="preserve"> </w:t>
    </w:r>
    <w:r w:rsidR="005B040F" w:rsidRPr="00750763">
      <w:rPr>
        <w:rFonts w:ascii="Arial" w:hAnsi="Arial" w:cs="Arial"/>
        <w:b/>
        <w:sz w:val="18"/>
        <w:szCs w:val="18"/>
      </w:rPr>
      <w:t xml:space="preserve">     </w:t>
    </w:r>
    <w:r w:rsidRPr="00750763">
      <w:rPr>
        <w:rFonts w:ascii="Arial" w:hAnsi="Arial" w:cs="Arial"/>
        <w:b/>
        <w:sz w:val="18"/>
        <w:szCs w:val="18"/>
      </w:rPr>
      <w:t xml:space="preserve"> </w:t>
    </w:r>
    <w:r w:rsidR="0058467D">
      <w:rPr>
        <w:rFonts w:ascii="Arial" w:hAnsi="Arial" w:cs="Arial"/>
        <w:b/>
        <w:sz w:val="18"/>
        <w:szCs w:val="18"/>
      </w:rPr>
      <w:t xml:space="preserve">    </w:t>
    </w:r>
    <w:r w:rsidR="005B040F" w:rsidRPr="00750763">
      <w:rPr>
        <w:rFonts w:ascii="Arial" w:hAnsi="Arial" w:cs="Arial"/>
        <w:b/>
        <w:sz w:val="18"/>
        <w:szCs w:val="18"/>
      </w:rPr>
      <w:t xml:space="preserve">    </w:t>
    </w:r>
    <w:r w:rsidRPr="00750763">
      <w:rPr>
        <w:rFonts w:ascii="Arial" w:hAnsi="Arial" w:cs="Arial"/>
        <w:b/>
        <w:sz w:val="18"/>
        <w:szCs w:val="18"/>
      </w:rPr>
      <w:t xml:space="preserve">   </w:t>
    </w:r>
    <w:r w:rsidR="005B040F" w:rsidRPr="00750763">
      <w:rPr>
        <w:rFonts w:ascii="Arial" w:hAnsi="Arial" w:cs="Arial"/>
        <w:b/>
        <w:sz w:val="18"/>
        <w:szCs w:val="18"/>
      </w:rPr>
      <w:t xml:space="preserve">     </w:t>
    </w:r>
    <w:r w:rsidRPr="00750763">
      <w:rPr>
        <w:rStyle w:val="PageNumber"/>
        <w:rFonts w:ascii="Arial" w:hAnsi="Arial" w:cs="Arial"/>
        <w:b/>
        <w:sz w:val="18"/>
        <w:szCs w:val="18"/>
      </w:rPr>
      <w:t xml:space="preserve">     </w:t>
    </w:r>
    <w:r w:rsidR="005B040F" w:rsidRPr="00750763">
      <w:rPr>
        <w:rStyle w:val="PageNumber"/>
        <w:rFonts w:ascii="Arial" w:hAnsi="Arial" w:cs="Arial"/>
        <w:b/>
        <w:sz w:val="18"/>
        <w:szCs w:val="18"/>
      </w:rPr>
      <w:t xml:space="preserve">  </w:t>
    </w:r>
    <w:r w:rsidR="00750763" w:rsidRPr="00750763">
      <w:rPr>
        <w:rStyle w:val="PageNumber"/>
        <w:rFonts w:ascii="Arial" w:hAnsi="Arial" w:cs="Arial"/>
        <w:b/>
        <w:sz w:val="18"/>
        <w:szCs w:val="18"/>
      </w:rPr>
      <w:t>Org-001</w:t>
    </w:r>
    <w:r w:rsidR="005B040F" w:rsidRPr="00750763">
      <w:rPr>
        <w:rStyle w:val="PageNumber"/>
        <w:rFonts w:ascii="Arial" w:hAnsi="Arial" w:cs="Arial"/>
        <w:b/>
        <w:sz w:val="18"/>
        <w:szCs w:val="18"/>
      </w:rPr>
      <w:t xml:space="preserve">            </w:t>
    </w:r>
    <w:r w:rsidR="0058467D">
      <w:rPr>
        <w:rStyle w:val="PageNumber"/>
        <w:rFonts w:ascii="Arial" w:hAnsi="Arial" w:cs="Arial"/>
        <w:b/>
        <w:sz w:val="18"/>
        <w:szCs w:val="18"/>
      </w:rPr>
      <w:t xml:space="preserve">                                   </w:t>
    </w:r>
    <w:r w:rsidRPr="00750763">
      <w:rPr>
        <w:rStyle w:val="PageNumber"/>
        <w:rFonts w:ascii="Arial" w:hAnsi="Arial" w:cs="Arial"/>
        <w:b/>
        <w:sz w:val="18"/>
        <w:szCs w:val="18"/>
      </w:rPr>
      <w:t xml:space="preserve">Rev. </w:t>
    </w:r>
    <w:r w:rsidR="00F06E35">
      <w:rPr>
        <w:rStyle w:val="PageNumber"/>
        <w:rFonts w:ascii="Arial" w:hAnsi="Arial" w:cs="Arial"/>
        <w:b/>
        <w:sz w:val="18"/>
        <w:szCs w:val="18"/>
      </w:rPr>
      <w:t>3</w:t>
    </w:r>
    <w:r w:rsidRPr="00750763">
      <w:rPr>
        <w:rStyle w:val="PageNumber"/>
        <w:rFonts w:ascii="Arial" w:hAnsi="Arial" w:cs="Arial"/>
        <w:b/>
        <w:sz w:val="18"/>
        <w:szCs w:val="18"/>
      </w:rPr>
      <w:t xml:space="preserve">   </w:t>
    </w:r>
    <w:r w:rsidR="0092720A">
      <w:rPr>
        <w:rStyle w:val="PageNumber"/>
        <w:rFonts w:ascii="Arial" w:hAnsi="Arial" w:cs="Arial"/>
        <w:b/>
        <w:sz w:val="18"/>
        <w:szCs w:val="18"/>
      </w:rPr>
      <w:t>11</w:t>
    </w:r>
    <w:r w:rsidR="00750763" w:rsidRPr="00750763">
      <w:rPr>
        <w:rStyle w:val="PageNumber"/>
        <w:rFonts w:ascii="Arial" w:hAnsi="Arial" w:cs="Arial"/>
        <w:b/>
        <w:sz w:val="18"/>
        <w:szCs w:val="18"/>
      </w:rPr>
      <w:t>/</w:t>
    </w:r>
    <w:r w:rsidR="00F06E35">
      <w:rPr>
        <w:rStyle w:val="PageNumber"/>
        <w:rFonts w:ascii="Arial" w:hAnsi="Arial" w:cs="Arial"/>
        <w:b/>
        <w:sz w:val="18"/>
        <w:szCs w:val="18"/>
      </w:rPr>
      <w:t>18/2020</w:t>
    </w:r>
  </w:p>
  <w:p w:rsidR="00DC4052" w:rsidRDefault="00DC40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E7C" w:rsidRDefault="00603E7C">
      <w:r>
        <w:separator/>
      </w:r>
    </w:p>
  </w:footnote>
  <w:footnote w:type="continuationSeparator" w:id="0">
    <w:p w:rsidR="00603E7C" w:rsidRDefault="00603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B16" w:rsidRPr="0063082D" w:rsidRDefault="000F7BCB" w:rsidP="0058467D">
    <w:pPr>
      <w:tabs>
        <w:tab w:val="left" w:pos="3402"/>
      </w:tabs>
      <w:jc w:val="center"/>
      <w:rPr>
        <w:rFonts w:ascii="Calibri" w:eastAsia="MS Mincho" w:hAnsi="Calibri" w:cs="Calibri"/>
        <w:b/>
        <w:sz w:val="16"/>
        <w:szCs w:val="16"/>
      </w:rPr>
    </w:pPr>
    <w:r>
      <w:rPr>
        <w:rFonts w:ascii="Calibri" w:eastAsia="MS Mincho" w:hAnsi="Calibri" w:cs="Calibri"/>
        <w:b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 wp14:anchorId="7AB00B93" wp14:editId="4EB9016F">
          <wp:simplePos x="0" y="0"/>
          <wp:positionH relativeFrom="margin">
            <wp:align>left</wp:align>
          </wp:positionH>
          <wp:positionV relativeFrom="paragraph">
            <wp:posOffset>-242047</wp:posOffset>
          </wp:positionV>
          <wp:extent cx="1710055" cy="579962"/>
          <wp:effectExtent l="0" t="0" r="444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5799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467D">
      <w:rPr>
        <w:rFonts w:ascii="Calibri" w:eastAsia="MS Mincho" w:hAnsi="Calibri" w:cs="Calibri"/>
        <w:b/>
        <w:sz w:val="32"/>
        <w:szCs w:val="32"/>
      </w:rPr>
      <w:t xml:space="preserve">              Private Label Agreement</w:t>
    </w:r>
  </w:p>
  <w:p w:rsidR="002544CD" w:rsidRPr="0063082D" w:rsidRDefault="00B5181F" w:rsidP="002544CD">
    <w:pPr>
      <w:tabs>
        <w:tab w:val="left" w:pos="3402"/>
      </w:tabs>
      <w:jc w:val="center"/>
      <w:rPr>
        <w:rFonts w:ascii="Calibri" w:eastAsia="MS Mincho" w:hAnsi="Calibri" w:cs="Calibri"/>
        <w:b/>
        <w:sz w:val="32"/>
        <w:szCs w:val="32"/>
        <w:u w:val="thick"/>
      </w:rPr>
    </w:pPr>
    <w:r w:rsidRPr="0063082D">
      <w:rPr>
        <w:rFonts w:ascii="Calibri" w:eastAsia="MS Mincho" w:hAnsi="Calibri" w:cs="Calibri"/>
        <w:b/>
        <w:sz w:val="32"/>
        <w:szCs w:val="32"/>
      </w:rPr>
      <w:t>  </w:t>
    </w:r>
    <w:r w:rsidRPr="0063082D">
      <w:rPr>
        <w:rFonts w:ascii="Calibri" w:eastAsia="MS Mincho" w:hAnsi="Calibri" w:cs="Calibri"/>
        <w:b/>
        <w:sz w:val="32"/>
        <w:szCs w:val="32"/>
        <w:u w:val="thick"/>
      </w:rPr>
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</w:r>
  </w:p>
  <w:p w:rsidR="00091983" w:rsidRDefault="000919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63A11"/>
    <w:multiLevelType w:val="hybridMultilevel"/>
    <w:tmpl w:val="42B0B3E8"/>
    <w:lvl w:ilvl="0" w:tplc="529EC992">
      <w:start w:val="1"/>
      <w:numFmt w:val="lowerRoman"/>
      <w:lvlText w:val="%1."/>
      <w:lvlJc w:val="left"/>
      <w:pPr>
        <w:ind w:left="144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EB22DC"/>
    <w:multiLevelType w:val="hybridMultilevel"/>
    <w:tmpl w:val="284C50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3E03395"/>
    <w:multiLevelType w:val="hybridMultilevel"/>
    <w:tmpl w:val="45625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D0876"/>
    <w:multiLevelType w:val="hybridMultilevel"/>
    <w:tmpl w:val="AE269108"/>
    <w:lvl w:ilvl="0" w:tplc="3C1EAE52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4" w15:restartNumberingAfterBreak="0">
    <w:nsid w:val="2A153454"/>
    <w:multiLevelType w:val="hybridMultilevel"/>
    <w:tmpl w:val="1A4E719E"/>
    <w:lvl w:ilvl="0" w:tplc="41B87B42">
      <w:start w:val="1"/>
      <w:numFmt w:val="lowerLetter"/>
      <w:lvlText w:val="%1)"/>
      <w:lvlJc w:val="left"/>
      <w:pPr>
        <w:ind w:left="2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" w15:restartNumberingAfterBreak="0">
    <w:nsid w:val="2D1A7B4C"/>
    <w:multiLevelType w:val="hybridMultilevel"/>
    <w:tmpl w:val="D784994A"/>
    <w:lvl w:ilvl="0" w:tplc="6FE649FC">
      <w:numFmt w:val="bullet"/>
      <w:lvlText w:val=""/>
      <w:lvlJc w:val="left"/>
      <w:pPr>
        <w:ind w:left="555" w:hanging="360"/>
      </w:pPr>
      <w:rPr>
        <w:rFonts w:ascii="Symbol" w:eastAsia="Times New Roman" w:hAnsi="Symbol" w:cs="Calibr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6" w15:restartNumberingAfterBreak="0">
    <w:nsid w:val="3031118B"/>
    <w:multiLevelType w:val="hybridMultilevel"/>
    <w:tmpl w:val="BB8C9FCC"/>
    <w:lvl w:ilvl="0" w:tplc="D340B9D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36475C1"/>
    <w:multiLevelType w:val="hybridMultilevel"/>
    <w:tmpl w:val="DF78B418"/>
    <w:lvl w:ilvl="0" w:tplc="32426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C6FC1"/>
    <w:multiLevelType w:val="hybridMultilevel"/>
    <w:tmpl w:val="218A304C"/>
    <w:lvl w:ilvl="0" w:tplc="6EDEB48E">
      <w:start w:val="3"/>
      <w:numFmt w:val="decimal"/>
      <w:lvlText w:val="%1."/>
      <w:lvlJc w:val="left"/>
      <w:pPr>
        <w:ind w:left="1710" w:hanging="360"/>
      </w:pPr>
      <w:rPr>
        <w:rFonts w:cs="Times New Roman" w:hint="default"/>
        <w:b/>
        <w:i w:val="0"/>
        <w:color w:val="000000"/>
        <w:sz w:val="22"/>
        <w:szCs w:val="22"/>
      </w:rPr>
    </w:lvl>
    <w:lvl w:ilvl="1" w:tplc="26A2859C">
      <w:start w:val="1"/>
      <w:numFmt w:val="lowerLetter"/>
      <w:lvlText w:val="%2."/>
      <w:lvlJc w:val="left"/>
      <w:pPr>
        <w:ind w:left="450" w:hanging="360"/>
      </w:pPr>
      <w:rPr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 w15:restartNumberingAfterBreak="0">
    <w:nsid w:val="667137E3"/>
    <w:multiLevelType w:val="hybridMultilevel"/>
    <w:tmpl w:val="98CA2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FD36DB"/>
    <w:multiLevelType w:val="hybridMultilevel"/>
    <w:tmpl w:val="3DBCA8CA"/>
    <w:lvl w:ilvl="0" w:tplc="04090013">
      <w:start w:val="1"/>
      <w:numFmt w:val="upperRoman"/>
      <w:lvlText w:val="%1."/>
      <w:lvlJc w:val="right"/>
      <w:pPr>
        <w:ind w:left="991" w:hanging="360"/>
      </w:pPr>
    </w:lvl>
    <w:lvl w:ilvl="1" w:tplc="04090019" w:tentative="1">
      <w:start w:val="1"/>
      <w:numFmt w:val="lowerLetter"/>
      <w:lvlText w:val="%2."/>
      <w:lvlJc w:val="left"/>
      <w:pPr>
        <w:ind w:left="1711" w:hanging="360"/>
      </w:pPr>
    </w:lvl>
    <w:lvl w:ilvl="2" w:tplc="0409001B" w:tentative="1">
      <w:start w:val="1"/>
      <w:numFmt w:val="lowerRoman"/>
      <w:lvlText w:val="%3."/>
      <w:lvlJc w:val="right"/>
      <w:pPr>
        <w:ind w:left="2431" w:hanging="180"/>
      </w:pPr>
    </w:lvl>
    <w:lvl w:ilvl="3" w:tplc="0409000F" w:tentative="1">
      <w:start w:val="1"/>
      <w:numFmt w:val="decimal"/>
      <w:lvlText w:val="%4."/>
      <w:lvlJc w:val="left"/>
      <w:pPr>
        <w:ind w:left="3151" w:hanging="360"/>
      </w:pPr>
    </w:lvl>
    <w:lvl w:ilvl="4" w:tplc="04090019" w:tentative="1">
      <w:start w:val="1"/>
      <w:numFmt w:val="lowerLetter"/>
      <w:lvlText w:val="%5."/>
      <w:lvlJc w:val="left"/>
      <w:pPr>
        <w:ind w:left="3871" w:hanging="360"/>
      </w:pPr>
    </w:lvl>
    <w:lvl w:ilvl="5" w:tplc="0409001B" w:tentative="1">
      <w:start w:val="1"/>
      <w:numFmt w:val="lowerRoman"/>
      <w:lvlText w:val="%6."/>
      <w:lvlJc w:val="right"/>
      <w:pPr>
        <w:ind w:left="4591" w:hanging="180"/>
      </w:pPr>
    </w:lvl>
    <w:lvl w:ilvl="6" w:tplc="0409000F" w:tentative="1">
      <w:start w:val="1"/>
      <w:numFmt w:val="decimal"/>
      <w:lvlText w:val="%7."/>
      <w:lvlJc w:val="left"/>
      <w:pPr>
        <w:ind w:left="5311" w:hanging="360"/>
      </w:pPr>
    </w:lvl>
    <w:lvl w:ilvl="7" w:tplc="04090019" w:tentative="1">
      <w:start w:val="1"/>
      <w:numFmt w:val="lowerLetter"/>
      <w:lvlText w:val="%8."/>
      <w:lvlJc w:val="left"/>
      <w:pPr>
        <w:ind w:left="6031" w:hanging="360"/>
      </w:pPr>
    </w:lvl>
    <w:lvl w:ilvl="8" w:tplc="0409001B" w:tentative="1">
      <w:start w:val="1"/>
      <w:numFmt w:val="lowerRoman"/>
      <w:lvlText w:val="%9."/>
      <w:lvlJc w:val="right"/>
      <w:pPr>
        <w:ind w:left="6751" w:hanging="180"/>
      </w:pPr>
    </w:lvl>
  </w:abstractNum>
  <w:abstractNum w:abstractNumId="11" w15:restartNumberingAfterBreak="0">
    <w:nsid w:val="7DEB7854"/>
    <w:multiLevelType w:val="hybridMultilevel"/>
    <w:tmpl w:val="95428E36"/>
    <w:lvl w:ilvl="0" w:tplc="0409001B">
      <w:start w:val="1"/>
      <w:numFmt w:val="lowerRoman"/>
      <w:lvlText w:val="%1."/>
      <w:lvlJc w:val="right"/>
      <w:pPr>
        <w:ind w:left="3960" w:hanging="360"/>
      </w:p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2" w15:restartNumberingAfterBreak="0">
    <w:nsid w:val="7F885209"/>
    <w:multiLevelType w:val="hybridMultilevel"/>
    <w:tmpl w:val="9204461A"/>
    <w:lvl w:ilvl="0" w:tplc="DAF45CAC">
      <w:start w:val="1"/>
      <w:numFmt w:val="lowerLetter"/>
      <w:lvlText w:val="%1)"/>
      <w:lvlJc w:val="left"/>
      <w:pPr>
        <w:ind w:left="-15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570" w:hanging="360"/>
      </w:pPr>
    </w:lvl>
    <w:lvl w:ilvl="2" w:tplc="0409001B" w:tentative="1">
      <w:start w:val="1"/>
      <w:numFmt w:val="lowerRoman"/>
      <w:lvlText w:val="%3."/>
      <w:lvlJc w:val="right"/>
      <w:pPr>
        <w:ind w:left="1290" w:hanging="180"/>
      </w:pPr>
    </w:lvl>
    <w:lvl w:ilvl="3" w:tplc="0409000F" w:tentative="1">
      <w:start w:val="1"/>
      <w:numFmt w:val="decimal"/>
      <w:lvlText w:val="%4."/>
      <w:lvlJc w:val="left"/>
      <w:pPr>
        <w:ind w:left="2010" w:hanging="360"/>
      </w:pPr>
    </w:lvl>
    <w:lvl w:ilvl="4" w:tplc="04090019" w:tentative="1">
      <w:start w:val="1"/>
      <w:numFmt w:val="lowerLetter"/>
      <w:lvlText w:val="%5."/>
      <w:lvlJc w:val="left"/>
      <w:pPr>
        <w:ind w:left="2730" w:hanging="360"/>
      </w:pPr>
    </w:lvl>
    <w:lvl w:ilvl="5" w:tplc="0409001B" w:tentative="1">
      <w:start w:val="1"/>
      <w:numFmt w:val="lowerRoman"/>
      <w:lvlText w:val="%6."/>
      <w:lvlJc w:val="right"/>
      <w:pPr>
        <w:ind w:left="3450" w:hanging="180"/>
      </w:pPr>
    </w:lvl>
    <w:lvl w:ilvl="6" w:tplc="0409000F" w:tentative="1">
      <w:start w:val="1"/>
      <w:numFmt w:val="decimal"/>
      <w:lvlText w:val="%7."/>
      <w:lvlJc w:val="left"/>
      <w:pPr>
        <w:ind w:left="4170" w:hanging="360"/>
      </w:pPr>
    </w:lvl>
    <w:lvl w:ilvl="7" w:tplc="04090019" w:tentative="1">
      <w:start w:val="1"/>
      <w:numFmt w:val="lowerLetter"/>
      <w:lvlText w:val="%8."/>
      <w:lvlJc w:val="left"/>
      <w:pPr>
        <w:ind w:left="4890" w:hanging="360"/>
      </w:pPr>
    </w:lvl>
    <w:lvl w:ilvl="8" w:tplc="0409001B" w:tentative="1">
      <w:start w:val="1"/>
      <w:numFmt w:val="lowerRoman"/>
      <w:lvlText w:val="%9."/>
      <w:lvlJc w:val="right"/>
      <w:pPr>
        <w:ind w:left="5610" w:hanging="18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8"/>
  </w:num>
  <w:num w:numId="7">
    <w:abstractNumId w:val="12"/>
  </w:num>
  <w:num w:numId="8">
    <w:abstractNumId w:val="11"/>
  </w:num>
  <w:num w:numId="9">
    <w:abstractNumId w:val="5"/>
  </w:num>
  <w:num w:numId="10">
    <w:abstractNumId w:val="4"/>
  </w:num>
  <w:num w:numId="11">
    <w:abstractNumId w:val="6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05B"/>
    <w:rsid w:val="000015B4"/>
    <w:rsid w:val="000138FB"/>
    <w:rsid w:val="00015383"/>
    <w:rsid w:val="0002278C"/>
    <w:rsid w:val="00025CE3"/>
    <w:rsid w:val="00041377"/>
    <w:rsid w:val="00046DBC"/>
    <w:rsid w:val="00085B6F"/>
    <w:rsid w:val="00091983"/>
    <w:rsid w:val="000B2D86"/>
    <w:rsid w:val="000E39EE"/>
    <w:rsid w:val="000E4ECE"/>
    <w:rsid w:val="000F7BCB"/>
    <w:rsid w:val="00113E8D"/>
    <w:rsid w:val="00114893"/>
    <w:rsid w:val="001212A3"/>
    <w:rsid w:val="001345A0"/>
    <w:rsid w:val="001347E4"/>
    <w:rsid w:val="00140242"/>
    <w:rsid w:val="001462A7"/>
    <w:rsid w:val="00160422"/>
    <w:rsid w:val="00192BE9"/>
    <w:rsid w:val="001E6ACD"/>
    <w:rsid w:val="0020376E"/>
    <w:rsid w:val="00207D73"/>
    <w:rsid w:val="00247F6E"/>
    <w:rsid w:val="00253537"/>
    <w:rsid w:val="002540C3"/>
    <w:rsid w:val="002544CD"/>
    <w:rsid w:val="00284B2C"/>
    <w:rsid w:val="002C5A9F"/>
    <w:rsid w:val="002C7A6E"/>
    <w:rsid w:val="002E5E32"/>
    <w:rsid w:val="002F7238"/>
    <w:rsid w:val="00340536"/>
    <w:rsid w:val="00352535"/>
    <w:rsid w:val="0035646E"/>
    <w:rsid w:val="00362653"/>
    <w:rsid w:val="00372391"/>
    <w:rsid w:val="0038410A"/>
    <w:rsid w:val="003C1AFC"/>
    <w:rsid w:val="003F38BA"/>
    <w:rsid w:val="003F534F"/>
    <w:rsid w:val="00420B16"/>
    <w:rsid w:val="00431E82"/>
    <w:rsid w:val="004348C6"/>
    <w:rsid w:val="00435EBF"/>
    <w:rsid w:val="004477C9"/>
    <w:rsid w:val="004668EF"/>
    <w:rsid w:val="00466C2E"/>
    <w:rsid w:val="00471DFD"/>
    <w:rsid w:val="00490DD0"/>
    <w:rsid w:val="004B08B8"/>
    <w:rsid w:val="004D672A"/>
    <w:rsid w:val="004F27FE"/>
    <w:rsid w:val="00506244"/>
    <w:rsid w:val="00512BD2"/>
    <w:rsid w:val="0052245A"/>
    <w:rsid w:val="00571999"/>
    <w:rsid w:val="0058467D"/>
    <w:rsid w:val="005B040F"/>
    <w:rsid w:val="005B6A6A"/>
    <w:rsid w:val="005B7737"/>
    <w:rsid w:val="005C6811"/>
    <w:rsid w:val="005E3258"/>
    <w:rsid w:val="00603E7C"/>
    <w:rsid w:val="0063082D"/>
    <w:rsid w:val="00636DFF"/>
    <w:rsid w:val="006C00BF"/>
    <w:rsid w:val="006E2B02"/>
    <w:rsid w:val="006E63EA"/>
    <w:rsid w:val="00743895"/>
    <w:rsid w:val="00750763"/>
    <w:rsid w:val="00791B74"/>
    <w:rsid w:val="00796896"/>
    <w:rsid w:val="007A4E10"/>
    <w:rsid w:val="007B74DC"/>
    <w:rsid w:val="007D2501"/>
    <w:rsid w:val="007F6EC9"/>
    <w:rsid w:val="00807E1B"/>
    <w:rsid w:val="00811F27"/>
    <w:rsid w:val="008161CF"/>
    <w:rsid w:val="00832B28"/>
    <w:rsid w:val="00872177"/>
    <w:rsid w:val="00873CFF"/>
    <w:rsid w:val="00885228"/>
    <w:rsid w:val="008F0204"/>
    <w:rsid w:val="0091147B"/>
    <w:rsid w:val="009245A7"/>
    <w:rsid w:val="0092720A"/>
    <w:rsid w:val="009305A6"/>
    <w:rsid w:val="009703CD"/>
    <w:rsid w:val="009843D2"/>
    <w:rsid w:val="009A68AA"/>
    <w:rsid w:val="009D48C5"/>
    <w:rsid w:val="00A24E21"/>
    <w:rsid w:val="00A37383"/>
    <w:rsid w:val="00A41790"/>
    <w:rsid w:val="00A46068"/>
    <w:rsid w:val="00A96E65"/>
    <w:rsid w:val="00AB0070"/>
    <w:rsid w:val="00AB3BD6"/>
    <w:rsid w:val="00AD45C6"/>
    <w:rsid w:val="00AF05D0"/>
    <w:rsid w:val="00AF2E5E"/>
    <w:rsid w:val="00B2325A"/>
    <w:rsid w:val="00B40851"/>
    <w:rsid w:val="00B5002B"/>
    <w:rsid w:val="00B5181F"/>
    <w:rsid w:val="00B6479C"/>
    <w:rsid w:val="00B721D4"/>
    <w:rsid w:val="00BA47D6"/>
    <w:rsid w:val="00BB12FA"/>
    <w:rsid w:val="00BC6F63"/>
    <w:rsid w:val="00BC7309"/>
    <w:rsid w:val="00BD082D"/>
    <w:rsid w:val="00BE099C"/>
    <w:rsid w:val="00BE326A"/>
    <w:rsid w:val="00BF3037"/>
    <w:rsid w:val="00C03E92"/>
    <w:rsid w:val="00C13D8C"/>
    <w:rsid w:val="00C37C4D"/>
    <w:rsid w:val="00C44C77"/>
    <w:rsid w:val="00C61E5A"/>
    <w:rsid w:val="00C91274"/>
    <w:rsid w:val="00CA2133"/>
    <w:rsid w:val="00CC3A96"/>
    <w:rsid w:val="00CD7660"/>
    <w:rsid w:val="00D109DC"/>
    <w:rsid w:val="00D12964"/>
    <w:rsid w:val="00D369DF"/>
    <w:rsid w:val="00D410E5"/>
    <w:rsid w:val="00D57350"/>
    <w:rsid w:val="00D80A71"/>
    <w:rsid w:val="00D9267C"/>
    <w:rsid w:val="00DA61F3"/>
    <w:rsid w:val="00DC4052"/>
    <w:rsid w:val="00DE0F0E"/>
    <w:rsid w:val="00DE15E9"/>
    <w:rsid w:val="00DE59A2"/>
    <w:rsid w:val="00DE61BF"/>
    <w:rsid w:val="00DE654F"/>
    <w:rsid w:val="00E171AA"/>
    <w:rsid w:val="00E43282"/>
    <w:rsid w:val="00E71934"/>
    <w:rsid w:val="00E734FE"/>
    <w:rsid w:val="00E8647D"/>
    <w:rsid w:val="00E86510"/>
    <w:rsid w:val="00E90477"/>
    <w:rsid w:val="00EA2C4E"/>
    <w:rsid w:val="00EA372B"/>
    <w:rsid w:val="00EA539C"/>
    <w:rsid w:val="00EB26B9"/>
    <w:rsid w:val="00EC1543"/>
    <w:rsid w:val="00EE26FF"/>
    <w:rsid w:val="00EE5B8A"/>
    <w:rsid w:val="00F06E35"/>
    <w:rsid w:val="00F37037"/>
    <w:rsid w:val="00F5789C"/>
    <w:rsid w:val="00F827EE"/>
    <w:rsid w:val="00F82C9B"/>
    <w:rsid w:val="00F9064C"/>
    <w:rsid w:val="00F92C1C"/>
    <w:rsid w:val="00F95AFA"/>
    <w:rsid w:val="00FB205B"/>
    <w:rsid w:val="00FE404A"/>
    <w:rsid w:val="00FF2906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  <w15:docId w15:val="{85159AB3-77A0-4E1D-9541-FE0EDBE7E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291"/>
    <w:rPr>
      <w:rFonts w:ascii="Geneva" w:hAnsi="Geneva"/>
    </w:rPr>
  </w:style>
  <w:style w:type="paragraph" w:styleId="Heading1">
    <w:name w:val="heading 1"/>
    <w:basedOn w:val="Normal"/>
    <w:next w:val="Normal"/>
    <w:qFormat/>
    <w:pPr>
      <w:keepNext/>
      <w:spacing w:line="190" w:lineRule="exact"/>
      <w:ind w:right="-140"/>
      <w:outlineLvl w:val="0"/>
    </w:pPr>
    <w:rPr>
      <w:rFonts w:ascii="Arial Narrow" w:hAnsi="Arial Narrow"/>
      <w:b/>
      <w:sz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imusLabsParagraph">
    <w:name w:val="PrimusLabs Paragraph"/>
    <w:basedOn w:val="Normal"/>
    <w:rsid w:val="009F07AA"/>
    <w:pPr>
      <w:spacing w:line="280" w:lineRule="exact"/>
      <w:outlineLvl w:val="0"/>
    </w:pPr>
    <w:rPr>
      <w:rFonts w:ascii="Univers LT Std 57 Cn" w:hAnsi="Univers LT Std 57 Cn"/>
      <w:noProof/>
      <w:kern w:val="18"/>
      <w:sz w:val="22"/>
    </w:rPr>
  </w:style>
  <w:style w:type="paragraph" w:styleId="DocumentMap">
    <w:name w:val="Document Map"/>
    <w:basedOn w:val="Normal"/>
    <w:semiHidden/>
    <w:rsid w:val="00870919"/>
    <w:pPr>
      <w:shd w:val="clear" w:color="auto" w:fill="C6D5EC"/>
    </w:pPr>
    <w:rPr>
      <w:rFonts w:ascii="Lucida Grande" w:hAnsi="Lucida Grande"/>
      <w:sz w:val="24"/>
      <w:szCs w:val="24"/>
    </w:rPr>
  </w:style>
  <w:style w:type="character" w:styleId="Hyperlink">
    <w:name w:val="Hyperlink"/>
    <w:rsid w:val="005B6A6A"/>
    <w:rPr>
      <w:color w:val="0000FF"/>
      <w:u w:val="single"/>
    </w:rPr>
  </w:style>
  <w:style w:type="paragraph" w:customStyle="1" w:styleId="PrimusLabsAddress">
    <w:name w:val="PrimusLabs Address"/>
    <w:basedOn w:val="Heading1"/>
    <w:rsid w:val="00075625"/>
    <w:pPr>
      <w:tabs>
        <w:tab w:val="left" w:pos="450"/>
      </w:tabs>
      <w:spacing w:line="240" w:lineRule="auto"/>
      <w:ind w:right="-144"/>
    </w:pPr>
    <w:rPr>
      <w:rFonts w:ascii="Univers LT Std 47 Cn Lt" w:hAnsi="Univers LT Std 47 Cn Lt"/>
      <w:b w:val="0"/>
      <w:color w:val="000000"/>
      <w:position w:val="-14"/>
      <w:sz w:val="16"/>
    </w:rPr>
  </w:style>
  <w:style w:type="character" w:customStyle="1" w:styleId="annetteorozco">
    <w:name w:val="annette.orozco"/>
    <w:semiHidden/>
    <w:rsid w:val="005B6A6A"/>
    <w:rPr>
      <w:rFonts w:ascii="Arial" w:hAnsi="Arial" w:cs="Arial"/>
      <w:color w:val="auto"/>
      <w:sz w:val="20"/>
      <w:szCs w:val="20"/>
    </w:rPr>
  </w:style>
  <w:style w:type="paragraph" w:styleId="Header">
    <w:name w:val="header"/>
    <w:basedOn w:val="Normal"/>
    <w:rsid w:val="0071043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1043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C4052"/>
    <w:rPr>
      <w:rFonts w:ascii="Geneva" w:hAnsi="Geneva"/>
    </w:rPr>
  </w:style>
  <w:style w:type="character" w:styleId="PageNumber">
    <w:name w:val="page number"/>
    <w:rsid w:val="00DC4052"/>
  </w:style>
  <w:style w:type="paragraph" w:styleId="BalloonText">
    <w:name w:val="Balloon Text"/>
    <w:basedOn w:val="Normal"/>
    <w:link w:val="BalloonTextChar"/>
    <w:rsid w:val="000B2D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B2D8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53537"/>
    <w:pPr>
      <w:ind w:left="720"/>
      <w:contextualSpacing/>
    </w:pPr>
    <w:rPr>
      <w:rFonts w:ascii="Cambria" w:eastAsia="MS Mincho" w:hAnsi="Cambria"/>
      <w:sz w:val="24"/>
      <w:szCs w:val="24"/>
      <w:lang w:val="es-ES_tradnl"/>
    </w:rPr>
  </w:style>
  <w:style w:type="paragraph" w:customStyle="1" w:styleId="Normal1">
    <w:name w:val="Normal1"/>
    <w:rsid w:val="00253537"/>
    <w:pPr>
      <w:widowControl w:val="0"/>
    </w:pPr>
    <w:rPr>
      <w:color w:val="000000"/>
      <w:sz w:val="24"/>
      <w:szCs w:val="24"/>
      <w:lang w:val="es-ES_tradnl"/>
    </w:rPr>
  </w:style>
  <w:style w:type="paragraph" w:styleId="NormalWeb">
    <w:name w:val="Normal (Web)"/>
    <w:basedOn w:val="Normal"/>
    <w:uiPriority w:val="99"/>
    <w:unhideWhenUsed/>
    <w:rsid w:val="00F3703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itle">
    <w:name w:val="Title"/>
    <w:basedOn w:val="Normal"/>
    <w:link w:val="TitleChar"/>
    <w:qFormat/>
    <w:rsid w:val="00DE15E9"/>
    <w:pPr>
      <w:jc w:val="center"/>
    </w:pPr>
    <w:rPr>
      <w:rFonts w:ascii="Arial Black" w:hAnsi="Arial Black"/>
      <w:noProof/>
      <w:sz w:val="28"/>
      <w:szCs w:val="22"/>
      <w:lang w:val="es-ES_tradnl"/>
    </w:rPr>
  </w:style>
  <w:style w:type="character" w:customStyle="1" w:styleId="TitleChar">
    <w:name w:val="Title Char"/>
    <w:link w:val="Title"/>
    <w:rsid w:val="00DE15E9"/>
    <w:rPr>
      <w:rFonts w:ascii="Arial Black" w:hAnsi="Arial Black"/>
      <w:noProof/>
      <w:sz w:val="28"/>
      <w:szCs w:val="22"/>
      <w:lang w:val="es-ES_tradnl"/>
    </w:rPr>
  </w:style>
  <w:style w:type="character" w:styleId="PlaceholderText">
    <w:name w:val="Placeholder Text"/>
    <w:uiPriority w:val="99"/>
    <w:semiHidden/>
    <w:rsid w:val="00140242"/>
    <w:rPr>
      <w:color w:val="808080"/>
    </w:rPr>
  </w:style>
  <w:style w:type="character" w:customStyle="1" w:styleId="Style1">
    <w:name w:val="Style1"/>
    <w:uiPriority w:val="1"/>
    <w:rsid w:val="00832B28"/>
    <w:rPr>
      <w:rFonts w:ascii="Calibri" w:hAnsi="Calibri"/>
      <w:b w:val="0"/>
      <w:i w:val="0"/>
      <w:sz w:val="22"/>
    </w:rPr>
  </w:style>
  <w:style w:type="character" w:customStyle="1" w:styleId="Style2">
    <w:name w:val="Style2"/>
    <w:uiPriority w:val="1"/>
    <w:rsid w:val="00046DBC"/>
    <w:rPr>
      <w:rFonts w:ascii="Calibri" w:hAnsi="Calibri"/>
      <w:color w:val="80808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cAdmin@PAO-USA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\Local%20Settings\Temporary%20Internet%20Files\OLK9\PL_MasterLH_color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D8F412CF2674C1A8E4810B700661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537EF-C3B5-4B78-A263-572FDE61B176}"/>
      </w:docPartPr>
      <w:docPartBody>
        <w:p w:rsidR="00087226" w:rsidRDefault="00F70251" w:rsidP="00F70251">
          <w:pPr>
            <w:pStyle w:val="BD8F412CF2674C1A8E4810B7006618064"/>
          </w:pPr>
          <w:r w:rsidRPr="009D48C5">
            <w:rPr>
              <w:rStyle w:val="PlaceholderText"/>
              <w:rFonts w:asciiTheme="minorHAnsi" w:hAnsi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0AF601F2BA8A4EDCAA26F85A2671C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F172A9-014C-4560-89B6-2F4EF0BB6C5A}"/>
      </w:docPartPr>
      <w:docPartBody>
        <w:p w:rsidR="00087226" w:rsidRDefault="00F70251" w:rsidP="00F70251">
          <w:pPr>
            <w:pStyle w:val="0AF601F2BA8A4EDCAA26F85A2671CC2C4"/>
          </w:pPr>
          <w:r w:rsidRPr="009D48C5">
            <w:rPr>
              <w:rStyle w:val="PlaceholderText"/>
              <w:rFonts w:asciiTheme="minorHAnsi" w:hAnsi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7391155365AA4B21A1C69510FE804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053CE-9B49-4FA8-AAD7-922F88388203}"/>
      </w:docPartPr>
      <w:docPartBody>
        <w:p w:rsidR="00087226" w:rsidRDefault="00F70251" w:rsidP="00F70251">
          <w:pPr>
            <w:pStyle w:val="7391155365AA4B21A1C69510FE80444F4"/>
          </w:pPr>
          <w:r w:rsidRPr="009D48C5">
            <w:rPr>
              <w:rStyle w:val="PlaceholderText"/>
              <w:rFonts w:asciiTheme="minorHAnsi" w:hAnsi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997C13EE5B394CA9B35E56516FA83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1E8F3-C08C-40D3-A998-3A98FBAC4B1F}"/>
      </w:docPartPr>
      <w:docPartBody>
        <w:p w:rsidR="00087226" w:rsidRDefault="00F70251" w:rsidP="00F70251">
          <w:pPr>
            <w:pStyle w:val="997C13EE5B394CA9B35E56516FA83C5D4"/>
          </w:pPr>
          <w:r w:rsidRPr="009D48C5">
            <w:rPr>
              <w:rStyle w:val="PlaceholderText"/>
              <w:rFonts w:asciiTheme="minorHAnsi" w:hAnsi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577282D38B7941F79C3629262B032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7CC7F-5984-4299-ADA7-3BF314D45921}"/>
      </w:docPartPr>
      <w:docPartBody>
        <w:p w:rsidR="00087226" w:rsidRDefault="00F70251" w:rsidP="00F70251">
          <w:pPr>
            <w:pStyle w:val="577282D38B7941F79C3629262B0320834"/>
          </w:pPr>
          <w:r w:rsidRPr="009D48C5">
            <w:rPr>
              <w:rStyle w:val="PlaceholderText"/>
              <w:rFonts w:asciiTheme="minorHAnsi" w:hAnsi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1AA4037F66C44143B7A614B634C23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0626B-7451-4906-9DC5-D83153BE7173}"/>
      </w:docPartPr>
      <w:docPartBody>
        <w:p w:rsidR="00087226" w:rsidRDefault="00F70251" w:rsidP="00F70251">
          <w:pPr>
            <w:pStyle w:val="1AA4037F66C44143B7A614B634C238524"/>
          </w:pPr>
          <w:r w:rsidRPr="009D48C5">
            <w:rPr>
              <w:rStyle w:val="PlaceholderText"/>
              <w:rFonts w:asciiTheme="minorHAnsi" w:hAnsi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88921065819846E99EFCF72FA0231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E35D0-DF3E-4AAA-B9CE-C4CC2FA3EE23}"/>
      </w:docPartPr>
      <w:docPartBody>
        <w:p w:rsidR="00087226" w:rsidRDefault="00F70251" w:rsidP="00F70251">
          <w:pPr>
            <w:pStyle w:val="88921065819846E99EFCF72FA02312934"/>
          </w:pPr>
          <w:r w:rsidRPr="009D48C5">
            <w:rPr>
              <w:rStyle w:val="PlaceholderText"/>
              <w:rFonts w:asciiTheme="minorHAnsi" w:hAnsi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8C9B3872140E440E9A67AD9BFECFB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B4427-DE02-464A-9F0A-B9C3E6DD7538}"/>
      </w:docPartPr>
      <w:docPartBody>
        <w:p w:rsidR="00087226" w:rsidRDefault="00F70251" w:rsidP="00F70251">
          <w:pPr>
            <w:pStyle w:val="8C9B3872140E440E9A67AD9BFECFB6C64"/>
          </w:pPr>
          <w:r w:rsidRPr="009D48C5">
            <w:rPr>
              <w:rStyle w:val="PlaceholderText"/>
              <w:rFonts w:asciiTheme="minorHAnsi" w:hAnsi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FBEF0218C8EE45528641BE79916FB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B6ED5-B516-4052-BE1B-4BD874E470FD}"/>
      </w:docPartPr>
      <w:docPartBody>
        <w:p w:rsidR="00087226" w:rsidRDefault="00F70251" w:rsidP="00F70251">
          <w:pPr>
            <w:pStyle w:val="FBEF0218C8EE45528641BE79916FB5B44"/>
          </w:pPr>
          <w:r w:rsidRPr="009D48C5">
            <w:rPr>
              <w:rStyle w:val="PlaceholderText"/>
              <w:rFonts w:asciiTheme="minorHAnsi" w:hAnsi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7A785D6F4EBD4864BBEFEB0D71F44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46C22-5C97-44E5-9580-FBC2DB1377C4}"/>
      </w:docPartPr>
      <w:docPartBody>
        <w:p w:rsidR="00087226" w:rsidRDefault="00F70251" w:rsidP="00F70251">
          <w:pPr>
            <w:pStyle w:val="7A785D6F4EBD4864BBEFEB0D71F4411B4"/>
          </w:pPr>
          <w:r w:rsidRPr="009D48C5">
            <w:rPr>
              <w:rStyle w:val="PlaceholderText"/>
              <w:rFonts w:asciiTheme="minorHAnsi" w:hAnsi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8E32CF8974704B1C83A35B0F8B7C6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58C47-E61F-46A9-9406-37B8328C4A4B}"/>
      </w:docPartPr>
      <w:docPartBody>
        <w:p w:rsidR="00087226" w:rsidRDefault="00F70251" w:rsidP="00F70251">
          <w:pPr>
            <w:pStyle w:val="8E32CF8974704B1C83A35B0F8B7C6FE54"/>
          </w:pPr>
          <w:r w:rsidRPr="009D48C5">
            <w:rPr>
              <w:rStyle w:val="PlaceholderText"/>
              <w:rFonts w:asciiTheme="minorHAnsi" w:hAnsi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C34BD4B4F31B4F30AC63D850CD1A5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88E4A-8CC1-4AD2-BB26-BC207CBCC309}"/>
      </w:docPartPr>
      <w:docPartBody>
        <w:p w:rsidR="00087226" w:rsidRDefault="00F70251" w:rsidP="00F70251">
          <w:pPr>
            <w:pStyle w:val="C34BD4B4F31B4F30AC63D850CD1A549F4"/>
          </w:pPr>
          <w:r w:rsidRPr="009D48C5">
            <w:rPr>
              <w:rStyle w:val="PlaceholderText"/>
              <w:rFonts w:asciiTheme="minorHAnsi" w:hAnsi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5A4F44D10D074B69ADB605E68E1ED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FCF91-B27F-4827-BA9B-1DD748A35EF5}"/>
      </w:docPartPr>
      <w:docPartBody>
        <w:p w:rsidR="00087226" w:rsidRDefault="00F70251" w:rsidP="00F70251">
          <w:pPr>
            <w:pStyle w:val="5A4F44D10D074B69ADB605E68E1ED4BF4"/>
          </w:pPr>
          <w:r w:rsidRPr="009D48C5">
            <w:rPr>
              <w:rStyle w:val="PlaceholderText"/>
              <w:rFonts w:asciiTheme="minorHAnsi" w:hAnsi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954D41D77C17484DA072B0B6C5B04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4C1FB-BC56-48F4-BEDA-9D0F771BEC62}"/>
      </w:docPartPr>
      <w:docPartBody>
        <w:p w:rsidR="00087226" w:rsidRDefault="00F70251" w:rsidP="00F70251">
          <w:pPr>
            <w:pStyle w:val="954D41D77C17484DA072B0B6C5B045AD4"/>
          </w:pPr>
          <w:r w:rsidRPr="009D48C5">
            <w:rPr>
              <w:rStyle w:val="PlaceholderText"/>
              <w:rFonts w:asciiTheme="minorHAnsi" w:hAnsi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459E051CF4FA4AB4A19A60AF1AD79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15B29-0C37-4880-B154-6548768B1653}"/>
      </w:docPartPr>
      <w:docPartBody>
        <w:p w:rsidR="00087226" w:rsidRDefault="00F70251" w:rsidP="00F70251">
          <w:pPr>
            <w:pStyle w:val="459E051CF4FA4AB4A19A60AF1AD796494"/>
          </w:pPr>
          <w:r w:rsidRPr="009D48C5">
            <w:rPr>
              <w:rStyle w:val="PlaceholderText"/>
              <w:rFonts w:asciiTheme="minorHAnsi" w:hAnsi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6FFE42CCD3C14A198652F1AF1885A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5A544-CC04-4825-B0B5-1C69F816DA83}"/>
      </w:docPartPr>
      <w:docPartBody>
        <w:p w:rsidR="00087226" w:rsidRDefault="00F70251" w:rsidP="00F70251">
          <w:pPr>
            <w:pStyle w:val="6FFE42CCD3C14A198652F1AF1885A8794"/>
          </w:pPr>
          <w:r w:rsidRPr="009D48C5">
            <w:rPr>
              <w:rStyle w:val="PlaceholderText"/>
              <w:rFonts w:asciiTheme="minorHAnsi" w:hAnsi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6ABD68993DD8474B934649E40D088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78ED4-5589-40B4-97D9-A7BBB496B0DF}"/>
      </w:docPartPr>
      <w:docPartBody>
        <w:p w:rsidR="000C104D" w:rsidRDefault="00F70251" w:rsidP="00F70251">
          <w:pPr>
            <w:pStyle w:val="6ABD68993DD8474B934649E40D0886693"/>
          </w:pPr>
          <w:r w:rsidRPr="009D48C5">
            <w:rPr>
              <w:rStyle w:val="PlaceholderText"/>
              <w:rFonts w:asciiTheme="minorHAnsi" w:hAnsi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6B5130D91857436386022CE7EF052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59C66-AE79-4C19-892B-A913312402AF}"/>
      </w:docPartPr>
      <w:docPartBody>
        <w:p w:rsidR="000C104D" w:rsidRDefault="00F70251" w:rsidP="00F70251">
          <w:pPr>
            <w:pStyle w:val="6B5130D91857436386022CE7EF052F6A3"/>
          </w:pPr>
          <w:r w:rsidRPr="009D48C5">
            <w:rPr>
              <w:rStyle w:val="PlaceholderText"/>
              <w:rFonts w:asciiTheme="minorHAnsi" w:hAnsi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0DE3032C77F44649B1079EB7BE212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13E02-3611-4AE5-862D-CC5C6CEBB567}"/>
      </w:docPartPr>
      <w:docPartBody>
        <w:p w:rsidR="0066378B" w:rsidRDefault="007F0B8B" w:rsidP="007F0B8B">
          <w:pPr>
            <w:pStyle w:val="0DE3032C77F44649B1079EB7BE21203B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D5A465FE84A14A6BBA0695CD3E1A5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DE65B-8A2D-4B8C-BCD4-F0323EF22A43}"/>
      </w:docPartPr>
      <w:docPartBody>
        <w:p w:rsidR="0066378B" w:rsidRDefault="007F0B8B" w:rsidP="007F0B8B">
          <w:pPr>
            <w:pStyle w:val="D5A465FE84A14A6BBA0695CD3E1A5E9B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63E5316CD428483AA5A4412FC299B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8E65C-58E5-424B-AFDF-5AC0BE028541}"/>
      </w:docPartPr>
      <w:docPartBody>
        <w:p w:rsidR="0066378B" w:rsidRDefault="007F0B8B" w:rsidP="007F0B8B">
          <w:pPr>
            <w:pStyle w:val="63E5316CD428483AA5A4412FC299B60E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3F3FC76C246F4BEF99C8E1C6AAC97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1E44F7-A539-43BD-A3F8-5467B37CD64C}"/>
      </w:docPartPr>
      <w:docPartBody>
        <w:p w:rsidR="0066378B" w:rsidRDefault="007F0B8B" w:rsidP="007F0B8B">
          <w:pPr>
            <w:pStyle w:val="3F3FC76C246F4BEF99C8E1C6AAC97FBC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5A37B77C826E4C679E3E986618CAE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FECE9-9787-42A4-A710-76173484572D}"/>
      </w:docPartPr>
      <w:docPartBody>
        <w:p w:rsidR="0066378B" w:rsidRDefault="007F0B8B" w:rsidP="007F0B8B">
          <w:pPr>
            <w:pStyle w:val="5A37B77C826E4C679E3E986618CAE236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BC48C1A09B9F461AADF977E77A4A0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14BD1-2DC5-4B59-95EF-52A21AEFAAEE}"/>
      </w:docPartPr>
      <w:docPartBody>
        <w:p w:rsidR="0066378B" w:rsidRDefault="007F0B8B" w:rsidP="007F0B8B">
          <w:pPr>
            <w:pStyle w:val="BC48C1A09B9F461AADF977E77A4A02F7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0ACB32EC86D541748D3EEB918EEA5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F57E1-C374-45CA-AC44-82A827752E59}"/>
      </w:docPartPr>
      <w:docPartBody>
        <w:p w:rsidR="0066378B" w:rsidRDefault="007F0B8B" w:rsidP="007F0B8B">
          <w:pPr>
            <w:pStyle w:val="0ACB32EC86D541748D3EEB918EEA5582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6ACF2ECBA37B47D8AFF8DBE1CFA34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4C33F-E0D4-4A1F-9D9A-2E259A9AD243}"/>
      </w:docPartPr>
      <w:docPartBody>
        <w:p w:rsidR="0066378B" w:rsidRDefault="007F0B8B" w:rsidP="007F0B8B">
          <w:pPr>
            <w:pStyle w:val="6ACF2ECBA37B47D8AFF8DBE1CFA34F29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78E47167635C48698FFDDC0A4A3E6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BAC40-8B00-4710-8F85-3EA1BF3EC29B}"/>
      </w:docPartPr>
      <w:docPartBody>
        <w:p w:rsidR="0066378B" w:rsidRDefault="007F0B8B" w:rsidP="007F0B8B">
          <w:pPr>
            <w:pStyle w:val="78E47167635C48698FFDDC0A4A3E6E68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2C74A2B958B74B83AE28445752036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0EFED-E7A1-4DC0-94BB-1FDC1E3DD697}"/>
      </w:docPartPr>
      <w:docPartBody>
        <w:p w:rsidR="0066378B" w:rsidRDefault="007F0B8B" w:rsidP="007F0B8B">
          <w:pPr>
            <w:pStyle w:val="2C74A2B958B74B83AE28445752036C48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eva">
    <w:altName w:val="Arial"/>
    <w:charset w:val="00"/>
    <w:family w:val="auto"/>
    <w:pitch w:val="variable"/>
    <w:sig w:usb0="03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 LT Std 57 C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Univers LT Std 47 Cn L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D2C"/>
    <w:rsid w:val="00087226"/>
    <w:rsid w:val="000C104D"/>
    <w:rsid w:val="00133C30"/>
    <w:rsid w:val="002C0279"/>
    <w:rsid w:val="0037551B"/>
    <w:rsid w:val="00514D1B"/>
    <w:rsid w:val="0066378B"/>
    <w:rsid w:val="0072281D"/>
    <w:rsid w:val="007F0B8B"/>
    <w:rsid w:val="0085777C"/>
    <w:rsid w:val="008C198E"/>
    <w:rsid w:val="00927D2C"/>
    <w:rsid w:val="00AC2CFD"/>
    <w:rsid w:val="00AC4CFB"/>
    <w:rsid w:val="00BA29A3"/>
    <w:rsid w:val="00E80E99"/>
    <w:rsid w:val="00F7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7F0B8B"/>
    <w:rPr>
      <w:color w:val="808080"/>
    </w:rPr>
  </w:style>
  <w:style w:type="paragraph" w:customStyle="1" w:styleId="7A3F7DF529454B6EB64CA1E8120CD2EF">
    <w:name w:val="7A3F7DF529454B6EB64CA1E8120CD2EF"/>
    <w:rsid w:val="00927D2C"/>
  </w:style>
  <w:style w:type="paragraph" w:customStyle="1" w:styleId="FFD41A272E3E4CFA86E059115269A7C5">
    <w:name w:val="FFD41A272E3E4CFA86E059115269A7C5"/>
    <w:rsid w:val="00927D2C"/>
  </w:style>
  <w:style w:type="paragraph" w:customStyle="1" w:styleId="BFE3C5FEA45A4691926397AC383DFE5F">
    <w:name w:val="BFE3C5FEA45A4691926397AC383DFE5F"/>
    <w:rsid w:val="00927D2C"/>
  </w:style>
  <w:style w:type="paragraph" w:customStyle="1" w:styleId="590481D49D8740B4A0AF0F4AA33668C7">
    <w:name w:val="590481D49D8740B4A0AF0F4AA33668C7"/>
    <w:rsid w:val="00927D2C"/>
  </w:style>
  <w:style w:type="paragraph" w:customStyle="1" w:styleId="F6DAA6824A1A4CBFB2823422C35AC78E">
    <w:name w:val="F6DAA6824A1A4CBFB2823422C35AC78E"/>
    <w:rsid w:val="00927D2C"/>
  </w:style>
  <w:style w:type="paragraph" w:customStyle="1" w:styleId="9727BBCD8459493F8CBF98E49B52EA40">
    <w:name w:val="9727BBCD8459493F8CBF98E49B52EA40"/>
    <w:rsid w:val="00927D2C"/>
  </w:style>
  <w:style w:type="paragraph" w:customStyle="1" w:styleId="DE7C92B64DB948ED8B6AC16569D8BAC5">
    <w:name w:val="DE7C92B64DB948ED8B6AC16569D8BAC5"/>
    <w:rsid w:val="00927D2C"/>
  </w:style>
  <w:style w:type="paragraph" w:customStyle="1" w:styleId="E28E56F1C65B4A3DAA9A5EC64D6A3FE4">
    <w:name w:val="E28E56F1C65B4A3DAA9A5EC64D6A3FE4"/>
    <w:rsid w:val="00927D2C"/>
  </w:style>
  <w:style w:type="paragraph" w:customStyle="1" w:styleId="0D258456B691419EA4A992225A7ED1BA">
    <w:name w:val="0D258456B691419EA4A992225A7ED1BA"/>
    <w:rsid w:val="00927D2C"/>
  </w:style>
  <w:style w:type="paragraph" w:customStyle="1" w:styleId="E5E612E36A9443D6AC2C1A903E4BDA73">
    <w:name w:val="E5E612E36A9443D6AC2C1A903E4BDA73"/>
    <w:rsid w:val="00927D2C"/>
  </w:style>
  <w:style w:type="paragraph" w:customStyle="1" w:styleId="2842838EC7DE4CB1B2CF84E27CB530F2">
    <w:name w:val="2842838EC7DE4CB1B2CF84E27CB530F2"/>
    <w:rsid w:val="00927D2C"/>
  </w:style>
  <w:style w:type="paragraph" w:customStyle="1" w:styleId="A1F90268DCD6436B815AF6C0884089CE">
    <w:name w:val="A1F90268DCD6436B815AF6C0884089CE"/>
    <w:rsid w:val="00927D2C"/>
  </w:style>
  <w:style w:type="paragraph" w:customStyle="1" w:styleId="B031C98670E6411D8DABCF6B7FF0551D">
    <w:name w:val="B031C98670E6411D8DABCF6B7FF0551D"/>
    <w:rsid w:val="00927D2C"/>
  </w:style>
  <w:style w:type="paragraph" w:customStyle="1" w:styleId="0974D1EBBF8F4BE6982627E0FE49FC84">
    <w:name w:val="0974D1EBBF8F4BE6982627E0FE49FC84"/>
    <w:rsid w:val="00927D2C"/>
  </w:style>
  <w:style w:type="paragraph" w:customStyle="1" w:styleId="E2F56C52911C4A5F84B615BA8776FD45">
    <w:name w:val="E2F56C52911C4A5F84B615BA8776FD45"/>
    <w:rsid w:val="00927D2C"/>
  </w:style>
  <w:style w:type="paragraph" w:customStyle="1" w:styleId="BD8F412CF2674C1A8E4810B700661806">
    <w:name w:val="BD8F412CF2674C1A8E4810B700661806"/>
    <w:rsid w:val="00927D2C"/>
  </w:style>
  <w:style w:type="paragraph" w:customStyle="1" w:styleId="0AF601F2BA8A4EDCAA26F85A2671CC2C">
    <w:name w:val="0AF601F2BA8A4EDCAA26F85A2671CC2C"/>
    <w:rsid w:val="00927D2C"/>
  </w:style>
  <w:style w:type="paragraph" w:customStyle="1" w:styleId="7391155365AA4B21A1C69510FE80444F">
    <w:name w:val="7391155365AA4B21A1C69510FE80444F"/>
    <w:rsid w:val="00927D2C"/>
  </w:style>
  <w:style w:type="paragraph" w:customStyle="1" w:styleId="997C13EE5B394CA9B35E56516FA83C5D">
    <w:name w:val="997C13EE5B394CA9B35E56516FA83C5D"/>
    <w:rsid w:val="00927D2C"/>
  </w:style>
  <w:style w:type="paragraph" w:customStyle="1" w:styleId="577282D38B7941F79C3629262B032083">
    <w:name w:val="577282D38B7941F79C3629262B032083"/>
    <w:rsid w:val="00927D2C"/>
  </w:style>
  <w:style w:type="paragraph" w:customStyle="1" w:styleId="1AA4037F66C44143B7A614B634C23852">
    <w:name w:val="1AA4037F66C44143B7A614B634C23852"/>
    <w:rsid w:val="00927D2C"/>
  </w:style>
  <w:style w:type="paragraph" w:customStyle="1" w:styleId="88921065819846E99EFCF72FA0231293">
    <w:name w:val="88921065819846E99EFCF72FA0231293"/>
    <w:rsid w:val="00927D2C"/>
  </w:style>
  <w:style w:type="paragraph" w:customStyle="1" w:styleId="8C9B3872140E440E9A67AD9BFECFB6C6">
    <w:name w:val="8C9B3872140E440E9A67AD9BFECFB6C6"/>
    <w:rsid w:val="00927D2C"/>
  </w:style>
  <w:style w:type="paragraph" w:customStyle="1" w:styleId="FBEF0218C8EE45528641BE79916FB5B4">
    <w:name w:val="FBEF0218C8EE45528641BE79916FB5B4"/>
    <w:rsid w:val="00927D2C"/>
  </w:style>
  <w:style w:type="paragraph" w:customStyle="1" w:styleId="7A785D6F4EBD4864BBEFEB0D71F4411B">
    <w:name w:val="7A785D6F4EBD4864BBEFEB0D71F4411B"/>
    <w:rsid w:val="00927D2C"/>
  </w:style>
  <w:style w:type="paragraph" w:customStyle="1" w:styleId="8E32CF8974704B1C83A35B0F8B7C6FE5">
    <w:name w:val="8E32CF8974704B1C83A35B0F8B7C6FE5"/>
    <w:rsid w:val="00927D2C"/>
  </w:style>
  <w:style w:type="paragraph" w:customStyle="1" w:styleId="C34BD4B4F31B4F30AC63D850CD1A549F">
    <w:name w:val="C34BD4B4F31B4F30AC63D850CD1A549F"/>
    <w:rsid w:val="00927D2C"/>
  </w:style>
  <w:style w:type="paragraph" w:customStyle="1" w:styleId="5A4F44D10D074B69ADB605E68E1ED4BF">
    <w:name w:val="5A4F44D10D074B69ADB605E68E1ED4BF"/>
    <w:rsid w:val="00927D2C"/>
  </w:style>
  <w:style w:type="paragraph" w:customStyle="1" w:styleId="954D41D77C17484DA072B0B6C5B045AD">
    <w:name w:val="954D41D77C17484DA072B0B6C5B045AD"/>
    <w:rsid w:val="00927D2C"/>
  </w:style>
  <w:style w:type="paragraph" w:customStyle="1" w:styleId="459E051CF4FA4AB4A19A60AF1AD79649">
    <w:name w:val="459E051CF4FA4AB4A19A60AF1AD79649"/>
    <w:rsid w:val="00927D2C"/>
  </w:style>
  <w:style w:type="paragraph" w:customStyle="1" w:styleId="6FFE42CCD3C14A198652F1AF1885A879">
    <w:name w:val="6FFE42CCD3C14A198652F1AF1885A879"/>
    <w:rsid w:val="00927D2C"/>
  </w:style>
  <w:style w:type="paragraph" w:customStyle="1" w:styleId="4EC093037B3743E7A649B6A4685AFD5F">
    <w:name w:val="4EC093037B3743E7A649B6A4685AFD5F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6A0BB8DF35D4AC49B9A5D926E8A3F4E">
    <w:name w:val="36A0BB8DF35D4AC49B9A5D926E8A3F4E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B153CFD86B04D7BAF3413F614BDCD4D">
    <w:name w:val="6B153CFD86B04D7BAF3413F614BDCD4D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F0F80E2CEB7449599A14E453455A1EE">
    <w:name w:val="BF0F80E2CEB7449599A14E453455A1EE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BC9F5204AB44B449C0E641C100EC7ED">
    <w:name w:val="7BC9F5204AB44B449C0E641C100EC7ED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C73926AFE884E89AB5912CCD6D6557B">
    <w:name w:val="EC73926AFE884E89AB5912CCD6D6557B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D4A91C8EE6D842859AF1191BDE2925E9">
    <w:name w:val="D4A91C8EE6D842859AF1191BDE2925E9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E574E7D4B1042AB8437146DF59DE9AF">
    <w:name w:val="3E574E7D4B1042AB8437146DF59DE9AF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DF645E6DC764FFF92B5120AA4A9B27D">
    <w:name w:val="6DF645E6DC764FFF92B5120AA4A9B27D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A70003CFD29F4472AB610C61BE5760E4">
    <w:name w:val="A70003CFD29F4472AB610C61BE5760E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ABD68993DD8474B934649E40D088669">
    <w:name w:val="6ABD68993DD8474B934649E40D088669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B5130D91857436386022CE7EF052F6A">
    <w:name w:val="6B5130D91857436386022CE7EF052F6A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EC4E1AE1CCE4FEC94B6F424716DB209">
    <w:name w:val="9EC4E1AE1CCE4FEC94B6F424716DB209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8A945744A2344B184E6B5196CE3E8CA">
    <w:name w:val="F8A945744A2344B184E6B5196CE3E8CA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BD8F412CF2674C1A8E4810B7006618061">
    <w:name w:val="BD8F412CF2674C1A8E4810B700661806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AF601F2BA8A4EDCAA26F85A2671CC2C1">
    <w:name w:val="0AF601F2BA8A4EDCAA26F85A2671CC2C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3C71E2328AF4AB4ABDB0CB044FDB002">
    <w:name w:val="53C71E2328AF4AB4ABDB0CB044FDB00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797964CE24447B9A7F7BCDA9A46C9FF">
    <w:name w:val="1797964CE24447B9A7F7BCDA9A46C9FF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7391155365AA4B21A1C69510FE80444F1">
    <w:name w:val="7391155365AA4B21A1C69510FE80444F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97C13EE5B394CA9B35E56516FA83C5D1">
    <w:name w:val="997C13EE5B394CA9B35E56516FA83C5D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952F9A40E3B4E98A8620FE6F1E8AE92">
    <w:name w:val="0952F9A40E3B4E98A8620FE6F1E8AE9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726E5005ECA48D884A344BD8EA3E147">
    <w:name w:val="8726E5005ECA48D884A344BD8EA3E147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77282D38B7941F79C3629262B0320831">
    <w:name w:val="577282D38B7941F79C3629262B032083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AA4037F66C44143B7A614B634C238521">
    <w:name w:val="1AA4037F66C44143B7A614B634C23852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2A89F2B05BC94356A2F9746385321EEF">
    <w:name w:val="2A89F2B05BC94356A2F9746385321EEF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6FB9E7E327844DD8BF78DCD95236B80">
    <w:name w:val="96FB9E7E327844DD8BF78DCD95236B80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8921065819846E99EFCF72FA02312931">
    <w:name w:val="88921065819846E99EFCF72FA0231293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C9B3872140E440E9A67AD9BFECFB6C61">
    <w:name w:val="8C9B3872140E440E9A67AD9BFECFB6C6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A4368BAB642403D9E37937D860B5F74">
    <w:name w:val="FA4368BAB642403D9E37937D860B5F7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95FAFA8146A44FAA3485805B774C705">
    <w:name w:val="895FAFA8146A44FAA3485805B774C705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BEF0218C8EE45528641BE79916FB5B41">
    <w:name w:val="FBEF0218C8EE45528641BE79916FB5B4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7A785D6F4EBD4864BBEFEB0D71F4411B1">
    <w:name w:val="7A785D6F4EBD4864BBEFEB0D71F4411B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F63276E5C3247C0AA656293707A6D32">
    <w:name w:val="6F63276E5C3247C0AA656293707A6D3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D9EB096C5634A0C9B2591F24AE16C68">
    <w:name w:val="9D9EB096C5634A0C9B2591F24AE16C68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E32CF8974704B1C83A35B0F8B7C6FE51">
    <w:name w:val="8E32CF8974704B1C83A35B0F8B7C6FE5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C34BD4B4F31B4F30AC63D850CD1A549F1">
    <w:name w:val="C34BD4B4F31B4F30AC63D850CD1A549F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863DAA8E9D042E8B120539608FB4948">
    <w:name w:val="0863DAA8E9D042E8B120539608FB4948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3EE52176563B413F8A86FA94B984E3DC">
    <w:name w:val="3EE52176563B413F8A86FA94B984E3DC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A4F44D10D074B69ADB605E68E1ED4BF1">
    <w:name w:val="5A4F44D10D074B69ADB605E68E1ED4BF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54D41D77C17484DA072B0B6C5B045AD1">
    <w:name w:val="954D41D77C17484DA072B0B6C5B045AD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AA56B9407A5540D59A4DF3A7481C24FB">
    <w:name w:val="AA56B9407A5540D59A4DF3A7481C24FB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CFFC38DCE714430BA053851AF8A2F07">
    <w:name w:val="1CFFC38DCE714430BA053851AF8A2F07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459E051CF4FA4AB4A19A60AF1AD796491">
    <w:name w:val="459E051CF4FA4AB4A19A60AF1AD79649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FFE42CCD3C14A198652F1AF1885A8791">
    <w:name w:val="6FFE42CCD3C14A198652F1AF1885A879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872057362394A2E8CB518CCEA8BBCA7">
    <w:name w:val="8872057362394A2E8CB518CCEA8BBCA7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52E6750C959C4461AD9FDB00D9835FDD">
    <w:name w:val="52E6750C959C4461AD9FDB00D9835FDD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5DF422E94A1417BAA93AA539D481AEC">
    <w:name w:val="75DF422E94A1417BAA93AA539D481AEC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9C9D53DA525C49EEA3E51D9783F471C3">
    <w:name w:val="9C9D53DA525C49EEA3E51D9783F471C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461F711A84F4A3EA109D805DD7BE0D7">
    <w:name w:val="B461F711A84F4A3EA109D805DD7BE0D7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D58E261F6AF446368DDD0647E5BABB6A">
    <w:name w:val="D58E261F6AF446368DDD0647E5BABB6A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3EA1039A3C64BA6BB186DAB126B5864">
    <w:name w:val="B3EA1039A3C64BA6BB186DAB126B5864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3877B505A4DC46BEBA40FF6DC287F1D7">
    <w:name w:val="3877B505A4DC46BEBA40FF6DC287F1D7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C7C8952AB335455E90AE24E21D0F4FAF">
    <w:name w:val="C7C8952AB335455E90AE24E21D0F4FAF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B69C15D966EB4A6BAEF383D6769B7DB2">
    <w:name w:val="B69C15D966EB4A6BAEF383D6769B7DB2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4EC093037B3743E7A649B6A4685AFD5F1">
    <w:name w:val="4EC093037B3743E7A649B6A4685AFD5F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6A0BB8DF35D4AC49B9A5D926E8A3F4E1">
    <w:name w:val="36A0BB8DF35D4AC49B9A5D926E8A3F4E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B153CFD86B04D7BAF3413F614BDCD4D1">
    <w:name w:val="6B153CFD86B04D7BAF3413F614BDCD4D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F0F80E2CEB7449599A14E453455A1EE1">
    <w:name w:val="BF0F80E2CEB7449599A14E453455A1EE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BC9F5204AB44B449C0E641C100EC7ED1">
    <w:name w:val="7BC9F5204AB44B449C0E641C100EC7ED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C73926AFE884E89AB5912CCD6D6557B1">
    <w:name w:val="EC73926AFE884E89AB5912CCD6D6557B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D4A91C8EE6D842859AF1191BDE2925E91">
    <w:name w:val="D4A91C8EE6D842859AF1191BDE2925E9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E574E7D4B1042AB8437146DF59DE9AF1">
    <w:name w:val="3E574E7D4B1042AB8437146DF59DE9AF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DF645E6DC764FFF92B5120AA4A9B27D1">
    <w:name w:val="6DF645E6DC764FFF92B5120AA4A9B27D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A70003CFD29F4472AB610C61BE5760E41">
    <w:name w:val="A70003CFD29F4472AB610C61BE5760E4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ABD68993DD8474B934649E40D0886691">
    <w:name w:val="6ABD68993DD8474B934649E40D088669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B5130D91857436386022CE7EF052F6A1">
    <w:name w:val="6B5130D91857436386022CE7EF052F6A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EC4E1AE1CCE4FEC94B6F424716DB2091">
    <w:name w:val="9EC4E1AE1CCE4FEC94B6F424716DB209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8A945744A2344B184E6B5196CE3E8CA1">
    <w:name w:val="F8A945744A2344B184E6B5196CE3E8CA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BD8F412CF2674C1A8E4810B7006618062">
    <w:name w:val="BD8F412CF2674C1A8E4810B700661806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AF601F2BA8A4EDCAA26F85A2671CC2C2">
    <w:name w:val="0AF601F2BA8A4EDCAA26F85A2671CC2C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3C71E2328AF4AB4ABDB0CB044FDB0021">
    <w:name w:val="53C71E2328AF4AB4ABDB0CB044FDB002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797964CE24447B9A7F7BCDA9A46C9FF1">
    <w:name w:val="1797964CE24447B9A7F7BCDA9A46C9FF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7391155365AA4B21A1C69510FE80444F2">
    <w:name w:val="7391155365AA4B21A1C69510FE80444F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97C13EE5B394CA9B35E56516FA83C5D2">
    <w:name w:val="997C13EE5B394CA9B35E56516FA83C5D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952F9A40E3B4E98A8620FE6F1E8AE921">
    <w:name w:val="0952F9A40E3B4E98A8620FE6F1E8AE92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726E5005ECA48D884A344BD8EA3E1471">
    <w:name w:val="8726E5005ECA48D884A344BD8EA3E147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77282D38B7941F79C3629262B0320832">
    <w:name w:val="577282D38B7941F79C3629262B032083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AA4037F66C44143B7A614B634C238522">
    <w:name w:val="1AA4037F66C44143B7A614B634C23852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2A89F2B05BC94356A2F9746385321EEF1">
    <w:name w:val="2A89F2B05BC94356A2F9746385321EEF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6FB9E7E327844DD8BF78DCD95236B801">
    <w:name w:val="96FB9E7E327844DD8BF78DCD95236B80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8921065819846E99EFCF72FA02312932">
    <w:name w:val="88921065819846E99EFCF72FA0231293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C9B3872140E440E9A67AD9BFECFB6C62">
    <w:name w:val="8C9B3872140E440E9A67AD9BFECFB6C6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A4368BAB642403D9E37937D860B5F741">
    <w:name w:val="FA4368BAB642403D9E37937D860B5F74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95FAFA8146A44FAA3485805B774C7051">
    <w:name w:val="895FAFA8146A44FAA3485805B774C705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BEF0218C8EE45528641BE79916FB5B42">
    <w:name w:val="FBEF0218C8EE45528641BE79916FB5B4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7A785D6F4EBD4864BBEFEB0D71F4411B2">
    <w:name w:val="7A785D6F4EBD4864BBEFEB0D71F4411B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F63276E5C3247C0AA656293707A6D321">
    <w:name w:val="6F63276E5C3247C0AA656293707A6D32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D9EB096C5634A0C9B2591F24AE16C681">
    <w:name w:val="9D9EB096C5634A0C9B2591F24AE16C68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E32CF8974704B1C83A35B0F8B7C6FE52">
    <w:name w:val="8E32CF8974704B1C83A35B0F8B7C6FE5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C34BD4B4F31B4F30AC63D850CD1A549F2">
    <w:name w:val="C34BD4B4F31B4F30AC63D850CD1A549F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863DAA8E9D042E8B120539608FB49481">
    <w:name w:val="0863DAA8E9D042E8B120539608FB4948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3EE52176563B413F8A86FA94B984E3DC1">
    <w:name w:val="3EE52176563B413F8A86FA94B984E3DC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A4F44D10D074B69ADB605E68E1ED4BF2">
    <w:name w:val="5A4F44D10D074B69ADB605E68E1ED4BF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54D41D77C17484DA072B0B6C5B045AD2">
    <w:name w:val="954D41D77C17484DA072B0B6C5B045AD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AA56B9407A5540D59A4DF3A7481C24FB1">
    <w:name w:val="AA56B9407A5540D59A4DF3A7481C24FB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CFFC38DCE714430BA053851AF8A2F071">
    <w:name w:val="1CFFC38DCE714430BA053851AF8A2F07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459E051CF4FA4AB4A19A60AF1AD796492">
    <w:name w:val="459E051CF4FA4AB4A19A60AF1AD79649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FFE42CCD3C14A198652F1AF1885A8792">
    <w:name w:val="6FFE42CCD3C14A198652F1AF1885A879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872057362394A2E8CB518CCEA8BBCA71">
    <w:name w:val="8872057362394A2E8CB518CCEA8BBCA7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52E6750C959C4461AD9FDB00D9835FDD1">
    <w:name w:val="52E6750C959C4461AD9FDB00D9835FDD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5DF422E94A1417BAA93AA539D481AEC1">
    <w:name w:val="75DF422E94A1417BAA93AA539D481AEC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9C9D53DA525C49EEA3E51D9783F471C31">
    <w:name w:val="9C9D53DA525C49EEA3E51D9783F471C3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461F711A84F4A3EA109D805DD7BE0D71">
    <w:name w:val="B461F711A84F4A3EA109D805DD7BE0D7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D58E261F6AF446368DDD0647E5BABB6A1">
    <w:name w:val="D58E261F6AF446368DDD0647E5BABB6A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3EA1039A3C64BA6BB186DAB126B58641">
    <w:name w:val="B3EA1039A3C64BA6BB186DAB126B58641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3877B505A4DC46BEBA40FF6DC287F1D71">
    <w:name w:val="3877B505A4DC46BEBA40FF6DC287F1D71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C7C8952AB335455E90AE24E21D0F4FAF1">
    <w:name w:val="C7C8952AB335455E90AE24E21D0F4FAF1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B69C15D966EB4A6BAEF383D6769B7DB21">
    <w:name w:val="B69C15D966EB4A6BAEF383D6769B7DB21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4EC093037B3743E7A649B6A4685AFD5F2">
    <w:name w:val="4EC093037B3743E7A649B6A4685AFD5F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6A0BB8DF35D4AC49B9A5D926E8A3F4E2">
    <w:name w:val="36A0BB8DF35D4AC49B9A5D926E8A3F4E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B153CFD86B04D7BAF3413F614BDCD4D2">
    <w:name w:val="6B153CFD86B04D7BAF3413F614BDCD4D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F0F80E2CEB7449599A14E453455A1EE2">
    <w:name w:val="BF0F80E2CEB7449599A14E453455A1EE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BC9F5204AB44B449C0E641C100EC7ED2">
    <w:name w:val="7BC9F5204AB44B449C0E641C100EC7ED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C73926AFE884E89AB5912CCD6D6557B2">
    <w:name w:val="EC73926AFE884E89AB5912CCD6D6557B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D4A91C8EE6D842859AF1191BDE2925E92">
    <w:name w:val="D4A91C8EE6D842859AF1191BDE2925E9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E574E7D4B1042AB8437146DF59DE9AF2">
    <w:name w:val="3E574E7D4B1042AB8437146DF59DE9AF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DF645E6DC764FFF92B5120AA4A9B27D2">
    <w:name w:val="6DF645E6DC764FFF92B5120AA4A9B27D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A70003CFD29F4472AB610C61BE5760E42">
    <w:name w:val="A70003CFD29F4472AB610C61BE5760E4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ABD68993DD8474B934649E40D0886692">
    <w:name w:val="6ABD68993DD8474B934649E40D088669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B5130D91857436386022CE7EF052F6A2">
    <w:name w:val="6B5130D91857436386022CE7EF052F6A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EC4E1AE1CCE4FEC94B6F424716DB2092">
    <w:name w:val="9EC4E1AE1CCE4FEC94B6F424716DB209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8A945744A2344B184E6B5196CE3E8CA2">
    <w:name w:val="F8A945744A2344B184E6B5196CE3E8CA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BD8F412CF2674C1A8E4810B7006618063">
    <w:name w:val="BD8F412CF2674C1A8E4810B700661806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AF601F2BA8A4EDCAA26F85A2671CC2C3">
    <w:name w:val="0AF601F2BA8A4EDCAA26F85A2671CC2C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3C71E2328AF4AB4ABDB0CB044FDB0022">
    <w:name w:val="53C71E2328AF4AB4ABDB0CB044FDB002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797964CE24447B9A7F7BCDA9A46C9FF2">
    <w:name w:val="1797964CE24447B9A7F7BCDA9A46C9FF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7391155365AA4B21A1C69510FE80444F3">
    <w:name w:val="7391155365AA4B21A1C69510FE80444F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97C13EE5B394CA9B35E56516FA83C5D3">
    <w:name w:val="997C13EE5B394CA9B35E56516FA83C5D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952F9A40E3B4E98A8620FE6F1E8AE922">
    <w:name w:val="0952F9A40E3B4E98A8620FE6F1E8AE92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726E5005ECA48D884A344BD8EA3E1472">
    <w:name w:val="8726E5005ECA48D884A344BD8EA3E147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77282D38B7941F79C3629262B0320833">
    <w:name w:val="577282D38B7941F79C3629262B032083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AA4037F66C44143B7A614B634C238523">
    <w:name w:val="1AA4037F66C44143B7A614B634C23852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2A89F2B05BC94356A2F9746385321EEF2">
    <w:name w:val="2A89F2B05BC94356A2F9746385321EEF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6FB9E7E327844DD8BF78DCD95236B802">
    <w:name w:val="96FB9E7E327844DD8BF78DCD95236B80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8921065819846E99EFCF72FA02312933">
    <w:name w:val="88921065819846E99EFCF72FA0231293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C9B3872140E440E9A67AD9BFECFB6C63">
    <w:name w:val="8C9B3872140E440E9A67AD9BFECFB6C6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A4368BAB642403D9E37937D860B5F742">
    <w:name w:val="FA4368BAB642403D9E37937D860B5F74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95FAFA8146A44FAA3485805B774C7052">
    <w:name w:val="895FAFA8146A44FAA3485805B774C705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BEF0218C8EE45528641BE79916FB5B43">
    <w:name w:val="FBEF0218C8EE45528641BE79916FB5B4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7A785D6F4EBD4864BBEFEB0D71F4411B3">
    <w:name w:val="7A785D6F4EBD4864BBEFEB0D71F4411B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F63276E5C3247C0AA656293707A6D322">
    <w:name w:val="6F63276E5C3247C0AA656293707A6D32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D9EB096C5634A0C9B2591F24AE16C682">
    <w:name w:val="9D9EB096C5634A0C9B2591F24AE16C68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E32CF8974704B1C83A35B0F8B7C6FE53">
    <w:name w:val="8E32CF8974704B1C83A35B0F8B7C6FE5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C34BD4B4F31B4F30AC63D850CD1A549F3">
    <w:name w:val="C34BD4B4F31B4F30AC63D850CD1A549F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863DAA8E9D042E8B120539608FB49482">
    <w:name w:val="0863DAA8E9D042E8B120539608FB4948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3EE52176563B413F8A86FA94B984E3DC2">
    <w:name w:val="3EE52176563B413F8A86FA94B984E3DC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A4F44D10D074B69ADB605E68E1ED4BF3">
    <w:name w:val="5A4F44D10D074B69ADB605E68E1ED4BF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54D41D77C17484DA072B0B6C5B045AD3">
    <w:name w:val="954D41D77C17484DA072B0B6C5B045AD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AA56B9407A5540D59A4DF3A7481C24FB2">
    <w:name w:val="AA56B9407A5540D59A4DF3A7481C24FB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CFFC38DCE714430BA053851AF8A2F072">
    <w:name w:val="1CFFC38DCE714430BA053851AF8A2F07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459E051CF4FA4AB4A19A60AF1AD796493">
    <w:name w:val="459E051CF4FA4AB4A19A60AF1AD79649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FFE42CCD3C14A198652F1AF1885A8793">
    <w:name w:val="6FFE42CCD3C14A198652F1AF1885A879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872057362394A2E8CB518CCEA8BBCA72">
    <w:name w:val="8872057362394A2E8CB518CCEA8BBCA7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52E6750C959C4461AD9FDB00D9835FDD2">
    <w:name w:val="52E6750C959C4461AD9FDB00D9835FDD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5DF422E94A1417BAA93AA539D481AEC2">
    <w:name w:val="75DF422E94A1417BAA93AA539D481AEC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9C9D53DA525C49EEA3E51D9783F471C32">
    <w:name w:val="9C9D53DA525C49EEA3E51D9783F471C3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461F711A84F4A3EA109D805DD7BE0D72">
    <w:name w:val="B461F711A84F4A3EA109D805DD7BE0D7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D58E261F6AF446368DDD0647E5BABB6A2">
    <w:name w:val="D58E261F6AF446368DDD0647E5BABB6A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3EA1039A3C64BA6BB186DAB126B58642">
    <w:name w:val="B3EA1039A3C64BA6BB186DAB126B58642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3877B505A4DC46BEBA40FF6DC287F1D72">
    <w:name w:val="3877B505A4DC46BEBA40FF6DC287F1D72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C7C8952AB335455E90AE24E21D0F4FAF2">
    <w:name w:val="C7C8952AB335455E90AE24E21D0F4FAF2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B69C15D966EB4A6BAEF383D6769B7DB22">
    <w:name w:val="B69C15D966EB4A6BAEF383D6769B7DB22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4EC093037B3743E7A649B6A4685AFD5F3">
    <w:name w:val="4EC093037B3743E7A649B6A4685AFD5F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6A0BB8DF35D4AC49B9A5D926E8A3F4E3">
    <w:name w:val="36A0BB8DF35D4AC49B9A5D926E8A3F4E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B153CFD86B04D7BAF3413F614BDCD4D3">
    <w:name w:val="6B153CFD86B04D7BAF3413F614BDCD4D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F0F80E2CEB7449599A14E453455A1EE3">
    <w:name w:val="BF0F80E2CEB7449599A14E453455A1EE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BC9F5204AB44B449C0E641C100EC7ED3">
    <w:name w:val="7BC9F5204AB44B449C0E641C100EC7ED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C73926AFE884E89AB5912CCD6D6557B3">
    <w:name w:val="EC73926AFE884E89AB5912CCD6D6557B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D4A91C8EE6D842859AF1191BDE2925E93">
    <w:name w:val="D4A91C8EE6D842859AF1191BDE2925E9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E574E7D4B1042AB8437146DF59DE9AF3">
    <w:name w:val="3E574E7D4B1042AB8437146DF59DE9AF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DF645E6DC764FFF92B5120AA4A9B27D3">
    <w:name w:val="6DF645E6DC764FFF92B5120AA4A9B27D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A70003CFD29F4472AB610C61BE5760E43">
    <w:name w:val="A70003CFD29F4472AB610C61BE5760E4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ABD68993DD8474B934649E40D0886693">
    <w:name w:val="6ABD68993DD8474B934649E40D088669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B5130D91857436386022CE7EF052F6A3">
    <w:name w:val="6B5130D91857436386022CE7EF052F6A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EC4E1AE1CCE4FEC94B6F424716DB2093">
    <w:name w:val="9EC4E1AE1CCE4FEC94B6F424716DB209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8A945744A2344B184E6B5196CE3E8CA3">
    <w:name w:val="F8A945744A2344B184E6B5196CE3E8CA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BD8F412CF2674C1A8E4810B7006618064">
    <w:name w:val="BD8F412CF2674C1A8E4810B700661806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AF601F2BA8A4EDCAA26F85A2671CC2C4">
    <w:name w:val="0AF601F2BA8A4EDCAA26F85A2671CC2C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3C71E2328AF4AB4ABDB0CB044FDB0023">
    <w:name w:val="53C71E2328AF4AB4ABDB0CB044FDB002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797964CE24447B9A7F7BCDA9A46C9FF3">
    <w:name w:val="1797964CE24447B9A7F7BCDA9A46C9FF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7391155365AA4B21A1C69510FE80444F4">
    <w:name w:val="7391155365AA4B21A1C69510FE80444F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97C13EE5B394CA9B35E56516FA83C5D4">
    <w:name w:val="997C13EE5B394CA9B35E56516FA83C5D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952F9A40E3B4E98A8620FE6F1E8AE923">
    <w:name w:val="0952F9A40E3B4E98A8620FE6F1E8AE92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726E5005ECA48D884A344BD8EA3E1473">
    <w:name w:val="8726E5005ECA48D884A344BD8EA3E147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77282D38B7941F79C3629262B0320834">
    <w:name w:val="577282D38B7941F79C3629262B032083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AA4037F66C44143B7A614B634C238524">
    <w:name w:val="1AA4037F66C44143B7A614B634C23852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2A89F2B05BC94356A2F9746385321EEF3">
    <w:name w:val="2A89F2B05BC94356A2F9746385321EEF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6FB9E7E327844DD8BF78DCD95236B803">
    <w:name w:val="96FB9E7E327844DD8BF78DCD95236B80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8921065819846E99EFCF72FA02312934">
    <w:name w:val="88921065819846E99EFCF72FA0231293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C9B3872140E440E9A67AD9BFECFB6C64">
    <w:name w:val="8C9B3872140E440E9A67AD9BFECFB6C6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A4368BAB642403D9E37937D860B5F743">
    <w:name w:val="FA4368BAB642403D9E37937D860B5F74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95FAFA8146A44FAA3485805B774C7053">
    <w:name w:val="895FAFA8146A44FAA3485805B774C705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BEF0218C8EE45528641BE79916FB5B44">
    <w:name w:val="FBEF0218C8EE45528641BE79916FB5B4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7A785D6F4EBD4864BBEFEB0D71F4411B4">
    <w:name w:val="7A785D6F4EBD4864BBEFEB0D71F4411B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F63276E5C3247C0AA656293707A6D323">
    <w:name w:val="6F63276E5C3247C0AA656293707A6D32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D9EB096C5634A0C9B2591F24AE16C683">
    <w:name w:val="9D9EB096C5634A0C9B2591F24AE16C68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E32CF8974704B1C83A35B0F8B7C6FE54">
    <w:name w:val="8E32CF8974704B1C83A35B0F8B7C6FE5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C34BD4B4F31B4F30AC63D850CD1A549F4">
    <w:name w:val="C34BD4B4F31B4F30AC63D850CD1A549F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863DAA8E9D042E8B120539608FB49483">
    <w:name w:val="0863DAA8E9D042E8B120539608FB4948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3EE52176563B413F8A86FA94B984E3DC3">
    <w:name w:val="3EE52176563B413F8A86FA94B984E3DC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A4F44D10D074B69ADB605E68E1ED4BF4">
    <w:name w:val="5A4F44D10D074B69ADB605E68E1ED4BF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54D41D77C17484DA072B0B6C5B045AD4">
    <w:name w:val="954D41D77C17484DA072B0B6C5B045AD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AA56B9407A5540D59A4DF3A7481C24FB3">
    <w:name w:val="AA56B9407A5540D59A4DF3A7481C24FB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CFFC38DCE714430BA053851AF8A2F073">
    <w:name w:val="1CFFC38DCE714430BA053851AF8A2F07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459E051CF4FA4AB4A19A60AF1AD796494">
    <w:name w:val="459E051CF4FA4AB4A19A60AF1AD79649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FFE42CCD3C14A198652F1AF1885A8794">
    <w:name w:val="6FFE42CCD3C14A198652F1AF1885A879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872057362394A2E8CB518CCEA8BBCA73">
    <w:name w:val="8872057362394A2E8CB518CCEA8BBCA7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52E6750C959C4461AD9FDB00D9835FDD3">
    <w:name w:val="52E6750C959C4461AD9FDB00D9835FDD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5DF422E94A1417BAA93AA539D481AEC3">
    <w:name w:val="75DF422E94A1417BAA93AA539D481AEC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9C9D53DA525C49EEA3E51D9783F471C33">
    <w:name w:val="9C9D53DA525C49EEA3E51D9783F471C3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461F711A84F4A3EA109D805DD7BE0D73">
    <w:name w:val="B461F711A84F4A3EA109D805DD7BE0D7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D58E261F6AF446368DDD0647E5BABB6A3">
    <w:name w:val="D58E261F6AF446368DDD0647E5BABB6A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3EA1039A3C64BA6BB186DAB126B58643">
    <w:name w:val="B3EA1039A3C64BA6BB186DAB126B58643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3877B505A4DC46BEBA40FF6DC287F1D73">
    <w:name w:val="3877B505A4DC46BEBA40FF6DC287F1D73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C7C8952AB335455E90AE24E21D0F4FAF3">
    <w:name w:val="C7C8952AB335455E90AE24E21D0F4FAF3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B69C15D966EB4A6BAEF383D6769B7DB23">
    <w:name w:val="B69C15D966EB4A6BAEF383D6769B7DB23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0DE3032C77F44649B1079EB7BE21203B">
    <w:name w:val="0DE3032C77F44649B1079EB7BE21203B"/>
    <w:rsid w:val="007F0B8B"/>
  </w:style>
  <w:style w:type="paragraph" w:customStyle="1" w:styleId="D5A465FE84A14A6BBA0695CD3E1A5E9B">
    <w:name w:val="D5A465FE84A14A6BBA0695CD3E1A5E9B"/>
    <w:rsid w:val="007F0B8B"/>
  </w:style>
  <w:style w:type="paragraph" w:customStyle="1" w:styleId="63E5316CD428483AA5A4412FC299B60E">
    <w:name w:val="63E5316CD428483AA5A4412FC299B60E"/>
    <w:rsid w:val="007F0B8B"/>
  </w:style>
  <w:style w:type="paragraph" w:customStyle="1" w:styleId="3F3FC76C246F4BEF99C8E1C6AAC97FBC">
    <w:name w:val="3F3FC76C246F4BEF99C8E1C6AAC97FBC"/>
    <w:rsid w:val="007F0B8B"/>
  </w:style>
  <w:style w:type="paragraph" w:customStyle="1" w:styleId="5A37B77C826E4C679E3E986618CAE236">
    <w:name w:val="5A37B77C826E4C679E3E986618CAE236"/>
    <w:rsid w:val="007F0B8B"/>
  </w:style>
  <w:style w:type="paragraph" w:customStyle="1" w:styleId="BC48C1A09B9F461AADF977E77A4A02F7">
    <w:name w:val="BC48C1A09B9F461AADF977E77A4A02F7"/>
    <w:rsid w:val="007F0B8B"/>
  </w:style>
  <w:style w:type="paragraph" w:customStyle="1" w:styleId="0ACB32EC86D541748D3EEB918EEA5582">
    <w:name w:val="0ACB32EC86D541748D3EEB918EEA5582"/>
    <w:rsid w:val="007F0B8B"/>
  </w:style>
  <w:style w:type="paragraph" w:customStyle="1" w:styleId="6ACF2ECBA37B47D8AFF8DBE1CFA34F29">
    <w:name w:val="6ACF2ECBA37B47D8AFF8DBE1CFA34F29"/>
    <w:rsid w:val="007F0B8B"/>
  </w:style>
  <w:style w:type="paragraph" w:customStyle="1" w:styleId="78E47167635C48698FFDDC0A4A3E6E68">
    <w:name w:val="78E47167635C48698FFDDC0A4A3E6E68"/>
    <w:rsid w:val="007F0B8B"/>
  </w:style>
  <w:style w:type="paragraph" w:customStyle="1" w:styleId="2C74A2B958B74B83AE28445752036C48">
    <w:name w:val="2C74A2B958B74B83AE28445752036C48"/>
    <w:rsid w:val="007F0B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65A71-1666-4E72-BD66-79FC3F94A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PL_MasterLH_color</Template>
  <TotalTime>6</TotalTime>
  <Pages>3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 Master LH color</vt:lpstr>
    </vt:vector>
  </TitlesOfParts>
  <Manager/>
  <Company/>
  <LinksUpToDate>false</LinksUpToDate>
  <CharactersWithSpaces>5609</CharactersWithSpaces>
  <SharedDoc>false</SharedDoc>
  <HyperlinkBase/>
  <HLinks>
    <vt:vector size="6" baseType="variant">
      <vt:variant>
        <vt:i4>6619230</vt:i4>
      </vt:variant>
      <vt:variant>
        <vt:i4>42</vt:i4>
      </vt:variant>
      <vt:variant>
        <vt:i4>0</vt:i4>
      </vt:variant>
      <vt:variant>
        <vt:i4>5</vt:i4>
      </vt:variant>
      <vt:variant>
        <vt:lpwstr>mailto:organicadmin@primusauditingops.com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 Master LH color</dc:title>
  <dc:subject/>
  <dc:creator>ADMIN</dc:creator>
  <cp:keywords/>
  <cp:lastModifiedBy>Vanessa Montoya</cp:lastModifiedBy>
  <cp:revision>6</cp:revision>
  <cp:lastPrinted>2017-09-07T23:49:00Z</cp:lastPrinted>
  <dcterms:created xsi:type="dcterms:W3CDTF">2020-11-10T16:20:00Z</dcterms:created>
  <dcterms:modified xsi:type="dcterms:W3CDTF">2020-12-01T22:06:00Z</dcterms:modified>
  <cp:category/>
</cp:coreProperties>
</file>